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6B35BA" w14:textId="0A1706DD" w:rsidR="007D2068" w:rsidRPr="002A69F3" w:rsidRDefault="007D2068" w:rsidP="007D2068">
      <w:pPr>
        <w:pBdr>
          <w:bottom w:val="single" w:sz="12" w:space="1" w:color="auto"/>
        </w:pBdr>
        <w:tabs>
          <w:tab w:val="left" w:pos="7513"/>
        </w:tabs>
        <w:rPr>
          <w:rFonts w:cstheme="minorHAnsi"/>
          <w:b/>
          <w:color w:val="C00000"/>
        </w:rPr>
      </w:pPr>
      <w:r w:rsidRPr="002A69F3">
        <w:rPr>
          <w:rFonts w:cstheme="minorHAnsi"/>
          <w:b/>
          <w:color w:val="C00000"/>
        </w:rPr>
        <w:t>Notice</w:t>
      </w:r>
    </w:p>
    <w:p w14:paraId="6BF5EF81" w14:textId="77777777" w:rsidR="0048733F" w:rsidRPr="00AA1791" w:rsidRDefault="0048733F" w:rsidP="00776760">
      <w:pPr>
        <w:tabs>
          <w:tab w:val="left" w:pos="7513"/>
        </w:tabs>
        <w:rPr>
          <w:rFonts w:cstheme="minorHAnsi"/>
          <w:color w:val="000000" w:themeColor="text1"/>
        </w:rPr>
        <w:sectPr w:rsidR="0048733F" w:rsidRPr="00AA1791" w:rsidSect="006A5AF9">
          <w:headerReference w:type="default" r:id="rId11"/>
          <w:footerReference w:type="default" r:id="rId12"/>
          <w:pgSz w:w="11906" w:h="16838" w:code="9"/>
          <w:pgMar w:top="851" w:right="1440" w:bottom="567" w:left="1440" w:header="851" w:footer="160" w:gutter="0"/>
          <w:cols w:space="720"/>
          <w:docGrid w:linePitch="381"/>
        </w:sectPr>
      </w:pPr>
    </w:p>
    <w:p w14:paraId="4757A223" w14:textId="312B7A0C" w:rsidR="007D2068" w:rsidRPr="00AA1791" w:rsidRDefault="007D2068" w:rsidP="00B7612C">
      <w:pPr>
        <w:tabs>
          <w:tab w:val="left" w:pos="7513"/>
        </w:tabs>
        <w:jc w:val="both"/>
        <w:rPr>
          <w:rFonts w:cstheme="minorHAnsi"/>
          <w:color w:val="000000" w:themeColor="text1"/>
        </w:rPr>
      </w:pPr>
      <w:r w:rsidRPr="00AA1791">
        <w:rPr>
          <w:rFonts w:cstheme="minorHAnsi"/>
          <w:color w:val="000000" w:themeColor="text1"/>
        </w:rPr>
        <w:t>Les mineurs non accompagnés</w:t>
      </w:r>
      <w:r w:rsidR="000060A7" w:rsidRPr="00AA1791">
        <w:rPr>
          <w:rFonts w:cstheme="minorHAnsi"/>
          <w:color w:val="000000" w:themeColor="text1"/>
        </w:rPr>
        <w:t xml:space="preserve"> (MNA)</w:t>
      </w:r>
      <w:r w:rsidRPr="00AA1791">
        <w:rPr>
          <w:rFonts w:cstheme="minorHAnsi"/>
          <w:color w:val="000000" w:themeColor="text1"/>
        </w:rPr>
        <w:t xml:space="preserve">, reconnus mineurs par la Justice, sont placés sous la tutelle du Conseil Départemental. </w:t>
      </w:r>
    </w:p>
    <w:p w14:paraId="57586106" w14:textId="673926A7" w:rsidR="007D2068" w:rsidRPr="00AA1791" w:rsidRDefault="007D2068" w:rsidP="00B7612C">
      <w:pPr>
        <w:tabs>
          <w:tab w:val="left" w:pos="7513"/>
        </w:tabs>
        <w:jc w:val="both"/>
        <w:rPr>
          <w:rFonts w:cstheme="minorHAnsi"/>
          <w:color w:val="000000" w:themeColor="text1"/>
        </w:rPr>
      </w:pPr>
      <w:r w:rsidRPr="00AA1791">
        <w:rPr>
          <w:rFonts w:cstheme="minorHAnsi"/>
          <w:color w:val="000000" w:themeColor="text1"/>
        </w:rPr>
        <w:t>Dans l</w:t>
      </w:r>
      <w:r w:rsidR="000060A7" w:rsidRPr="00AA1791">
        <w:rPr>
          <w:rFonts w:cstheme="minorHAnsi"/>
          <w:color w:val="000000" w:themeColor="text1"/>
        </w:rPr>
        <w:t>e</w:t>
      </w:r>
      <w:r w:rsidRPr="00AA1791">
        <w:rPr>
          <w:rFonts w:cstheme="minorHAnsi"/>
          <w:color w:val="000000" w:themeColor="text1"/>
        </w:rPr>
        <w:t xml:space="preserve"> cadre du projet SESAME (Solidarité : Et Si j’Accueillais un Mineur Etranger), des mineurs</w:t>
      </w:r>
      <w:r w:rsidR="000060A7" w:rsidRPr="00AA1791">
        <w:rPr>
          <w:rFonts w:cstheme="minorHAnsi"/>
          <w:color w:val="000000" w:themeColor="text1"/>
        </w:rPr>
        <w:t xml:space="preserve"> sont</w:t>
      </w:r>
      <w:r w:rsidRPr="00AA1791">
        <w:rPr>
          <w:rFonts w:cstheme="minorHAnsi"/>
          <w:color w:val="000000" w:themeColor="text1"/>
        </w:rPr>
        <w:t xml:space="preserve"> accueillis </w:t>
      </w:r>
      <w:r w:rsidR="00D744D9" w:rsidRPr="00AA1791">
        <w:rPr>
          <w:rFonts w:cstheme="minorHAnsi"/>
          <w:color w:val="000000" w:themeColor="text1"/>
        </w:rPr>
        <w:t>au domicile de</w:t>
      </w:r>
      <w:r w:rsidRPr="00AA1791">
        <w:rPr>
          <w:rFonts w:cstheme="minorHAnsi"/>
          <w:color w:val="000000" w:themeColor="text1"/>
        </w:rPr>
        <w:t xml:space="preserve"> </w:t>
      </w:r>
      <w:r w:rsidR="003F11EE">
        <w:rPr>
          <w:rFonts w:cstheme="minorHAnsi"/>
          <w:b/>
          <w:color w:val="000000" w:themeColor="text1"/>
        </w:rPr>
        <w:t>f</w:t>
      </w:r>
      <w:r w:rsidRPr="00AA1791">
        <w:rPr>
          <w:rFonts w:cstheme="minorHAnsi"/>
          <w:b/>
          <w:color w:val="000000" w:themeColor="text1"/>
        </w:rPr>
        <w:t xml:space="preserve">amilles </w:t>
      </w:r>
      <w:r w:rsidR="00D37F02" w:rsidRPr="00AA1791">
        <w:rPr>
          <w:rFonts w:cstheme="minorHAnsi"/>
          <w:b/>
          <w:color w:val="000000" w:themeColor="text1"/>
        </w:rPr>
        <w:t>d’accueil solidaire</w:t>
      </w:r>
      <w:r w:rsidR="00D744D9" w:rsidRPr="00AA1791">
        <w:rPr>
          <w:rFonts w:cstheme="minorHAnsi"/>
          <w:color w:val="000000" w:themeColor="text1"/>
        </w:rPr>
        <w:t xml:space="preserve"> </w:t>
      </w:r>
      <w:r w:rsidR="0048733F" w:rsidRPr="00AA1791">
        <w:rPr>
          <w:rFonts w:cstheme="minorHAnsi"/>
          <w:color w:val="000000" w:themeColor="text1"/>
        </w:rPr>
        <w:t xml:space="preserve">à temps plein, et si besoin, par </w:t>
      </w:r>
      <w:r w:rsidR="00D744D9" w:rsidRPr="00AA1791">
        <w:rPr>
          <w:rFonts w:cstheme="minorHAnsi"/>
          <w:color w:val="000000" w:themeColor="text1"/>
        </w:rPr>
        <w:t xml:space="preserve">des </w:t>
      </w:r>
      <w:r w:rsidR="00D744D9" w:rsidRPr="00AA1791">
        <w:rPr>
          <w:rFonts w:cstheme="minorHAnsi"/>
          <w:b/>
          <w:color w:val="000000" w:themeColor="text1"/>
        </w:rPr>
        <w:t>familles relais</w:t>
      </w:r>
      <w:r w:rsidR="00D744D9" w:rsidRPr="00AA1791">
        <w:rPr>
          <w:rFonts w:cstheme="minorHAnsi"/>
          <w:color w:val="000000" w:themeColor="text1"/>
        </w:rPr>
        <w:t xml:space="preserve"> pendant les vacances et certains week-ends.</w:t>
      </w:r>
      <w:r w:rsidR="00901656" w:rsidRPr="00AA1791">
        <w:rPr>
          <w:rFonts w:cstheme="minorHAnsi"/>
          <w:color w:val="000000" w:themeColor="text1"/>
        </w:rPr>
        <w:t xml:space="preserve"> </w:t>
      </w:r>
    </w:p>
    <w:p w14:paraId="4E1FA40E" w14:textId="77777777" w:rsidR="0048733F" w:rsidRPr="00AA1791" w:rsidRDefault="00901656" w:rsidP="00B7612C">
      <w:pPr>
        <w:tabs>
          <w:tab w:val="left" w:pos="7513"/>
        </w:tabs>
        <w:jc w:val="both"/>
        <w:rPr>
          <w:rFonts w:cstheme="minorHAnsi"/>
          <w:color w:val="000000" w:themeColor="text1"/>
        </w:rPr>
      </w:pPr>
      <w:r w:rsidRPr="00AA1791">
        <w:rPr>
          <w:rFonts w:cstheme="minorHAnsi"/>
          <w:color w:val="000000" w:themeColor="text1"/>
        </w:rPr>
        <w:t xml:space="preserve">Tout au long de l’accueil, le jeune reste sous la responsabilité du président du Conseil Départemental. </w:t>
      </w:r>
    </w:p>
    <w:p w14:paraId="7C4FF454" w14:textId="3BD350B6" w:rsidR="000060A7" w:rsidRPr="00AA1791" w:rsidRDefault="000060A7" w:rsidP="00B7612C">
      <w:pPr>
        <w:tabs>
          <w:tab w:val="left" w:pos="7513"/>
        </w:tabs>
        <w:jc w:val="both"/>
        <w:rPr>
          <w:rFonts w:cstheme="minorHAnsi"/>
          <w:color w:val="000000" w:themeColor="text1"/>
        </w:rPr>
      </w:pPr>
      <w:r w:rsidRPr="00AA1791">
        <w:rPr>
          <w:rFonts w:cstheme="minorHAnsi"/>
          <w:color w:val="000000" w:themeColor="text1"/>
        </w:rPr>
        <w:t>Une convention entre l’Aide Sociale à l’Enfance</w:t>
      </w:r>
      <w:r w:rsidR="0048733F" w:rsidRPr="00AA1791">
        <w:rPr>
          <w:rFonts w:cstheme="minorHAnsi"/>
          <w:color w:val="000000" w:themeColor="text1"/>
        </w:rPr>
        <w:t xml:space="preserve"> (ASE)</w:t>
      </w:r>
      <w:r w:rsidRPr="00AA1791">
        <w:rPr>
          <w:rFonts w:cstheme="minorHAnsi"/>
          <w:color w:val="000000" w:themeColor="text1"/>
        </w:rPr>
        <w:t xml:space="preserve">, l’Atelier du Logement Solidaire </w:t>
      </w:r>
      <w:r w:rsidR="0048733F" w:rsidRPr="00AA1791">
        <w:rPr>
          <w:rFonts w:cstheme="minorHAnsi"/>
          <w:color w:val="000000" w:themeColor="text1"/>
        </w:rPr>
        <w:t xml:space="preserve">(ALS) </w:t>
      </w:r>
      <w:r w:rsidRPr="00AA1791">
        <w:rPr>
          <w:rFonts w:cstheme="minorHAnsi"/>
          <w:color w:val="000000" w:themeColor="text1"/>
        </w:rPr>
        <w:t>et la famille est signée pour une durée de 6 mois à 1 an, renouvelable jusqu’à la majorité du jeune.</w:t>
      </w:r>
    </w:p>
    <w:p w14:paraId="615C70D1" w14:textId="25C0E795" w:rsidR="007D5FDB" w:rsidRDefault="00901656" w:rsidP="00B7612C">
      <w:pPr>
        <w:tabs>
          <w:tab w:val="left" w:pos="7513"/>
        </w:tabs>
        <w:jc w:val="both"/>
        <w:rPr>
          <w:rFonts w:cstheme="minorHAnsi"/>
          <w:color w:val="000000" w:themeColor="text1"/>
        </w:rPr>
      </w:pPr>
      <w:r w:rsidRPr="00AA1791">
        <w:rPr>
          <w:rFonts w:cstheme="minorHAnsi"/>
          <w:color w:val="000000" w:themeColor="text1"/>
        </w:rPr>
        <w:t>L</w:t>
      </w:r>
      <w:r w:rsidR="000060A7" w:rsidRPr="00AA1791">
        <w:rPr>
          <w:rFonts w:cstheme="minorHAnsi"/>
          <w:color w:val="000000" w:themeColor="text1"/>
        </w:rPr>
        <w:t>a</w:t>
      </w:r>
      <w:r w:rsidRPr="00AA1791">
        <w:rPr>
          <w:rFonts w:cstheme="minorHAnsi"/>
          <w:color w:val="000000" w:themeColor="text1"/>
        </w:rPr>
        <w:t xml:space="preserve"> famille</w:t>
      </w:r>
      <w:r w:rsidR="003F11EE">
        <w:rPr>
          <w:rFonts w:cstheme="minorHAnsi"/>
          <w:color w:val="000000" w:themeColor="text1"/>
        </w:rPr>
        <w:t>, personne en couple ou seule, avec ou sans enfant, active ou retraitée,</w:t>
      </w:r>
      <w:r w:rsidRPr="00AA1791">
        <w:rPr>
          <w:rFonts w:cstheme="minorHAnsi"/>
          <w:color w:val="000000" w:themeColor="text1"/>
        </w:rPr>
        <w:t xml:space="preserve"> accueille le jeune </w:t>
      </w:r>
      <w:r w:rsidR="0048733F" w:rsidRPr="00AA1791">
        <w:rPr>
          <w:rFonts w:cstheme="minorHAnsi"/>
          <w:color w:val="000000" w:themeColor="text1"/>
        </w:rPr>
        <w:t>à son domicile</w:t>
      </w:r>
      <w:r w:rsidRPr="00AA1791">
        <w:rPr>
          <w:rFonts w:cstheme="minorHAnsi"/>
          <w:color w:val="000000" w:themeColor="text1"/>
        </w:rPr>
        <w:t xml:space="preserve"> et </w:t>
      </w:r>
      <w:r w:rsidR="0048733F" w:rsidRPr="00AA1791">
        <w:rPr>
          <w:rFonts w:cstheme="minorHAnsi"/>
          <w:color w:val="000000" w:themeColor="text1"/>
        </w:rPr>
        <w:t xml:space="preserve">partage la vie familiale avec lui. Elle assure la </w:t>
      </w:r>
      <w:r w:rsidR="000060A7" w:rsidRPr="00AA1791">
        <w:rPr>
          <w:rFonts w:cstheme="minorHAnsi"/>
          <w:color w:val="000000" w:themeColor="text1"/>
        </w:rPr>
        <w:t>g</w:t>
      </w:r>
      <w:r w:rsidR="0048733F" w:rsidRPr="00AA1791">
        <w:rPr>
          <w:rFonts w:cstheme="minorHAnsi"/>
          <w:color w:val="000000" w:themeColor="text1"/>
        </w:rPr>
        <w:t>estion de la vie quotidienne</w:t>
      </w:r>
      <w:r w:rsidR="000060A7" w:rsidRPr="00AA1791">
        <w:rPr>
          <w:rFonts w:cstheme="minorHAnsi"/>
          <w:color w:val="000000" w:themeColor="text1"/>
        </w:rPr>
        <w:t xml:space="preserve">. </w:t>
      </w:r>
    </w:p>
    <w:p w14:paraId="074724B4" w14:textId="3C5699F0" w:rsidR="00901656" w:rsidRPr="00AA1791" w:rsidRDefault="00901656" w:rsidP="00B7612C">
      <w:pPr>
        <w:tabs>
          <w:tab w:val="left" w:pos="7513"/>
        </w:tabs>
        <w:jc w:val="both"/>
        <w:rPr>
          <w:rFonts w:cstheme="minorHAnsi"/>
          <w:color w:val="000000" w:themeColor="text1"/>
        </w:rPr>
      </w:pPr>
      <w:r w:rsidRPr="00AA1791">
        <w:rPr>
          <w:rFonts w:cstheme="minorHAnsi"/>
          <w:color w:val="000000" w:themeColor="text1"/>
        </w:rPr>
        <w:t>L’</w:t>
      </w:r>
      <w:r w:rsidR="0048733F" w:rsidRPr="00AA1791">
        <w:rPr>
          <w:rFonts w:cstheme="minorHAnsi"/>
          <w:color w:val="000000" w:themeColor="text1"/>
        </w:rPr>
        <w:t>équipe socioéducative de l’ALS</w:t>
      </w:r>
      <w:r w:rsidRPr="00AA1791">
        <w:rPr>
          <w:rFonts w:cstheme="minorHAnsi"/>
          <w:color w:val="000000" w:themeColor="text1"/>
        </w:rPr>
        <w:t xml:space="preserve"> est habilitée</w:t>
      </w:r>
      <w:r w:rsidR="000060A7" w:rsidRPr="00AA1791">
        <w:rPr>
          <w:rFonts w:cstheme="minorHAnsi"/>
          <w:color w:val="000000" w:themeColor="text1"/>
        </w:rPr>
        <w:t xml:space="preserve"> par le Conseil Départemental</w:t>
      </w:r>
      <w:r w:rsidRPr="00AA1791">
        <w:rPr>
          <w:rFonts w:cstheme="minorHAnsi"/>
          <w:color w:val="000000" w:themeColor="text1"/>
        </w:rPr>
        <w:t xml:space="preserve"> pour le sui</w:t>
      </w:r>
      <w:r w:rsidR="0048733F" w:rsidRPr="00AA1791">
        <w:rPr>
          <w:rFonts w:cstheme="minorHAnsi"/>
          <w:color w:val="000000" w:themeColor="text1"/>
        </w:rPr>
        <w:t xml:space="preserve">vi et l’accompagnement </w:t>
      </w:r>
      <w:r w:rsidRPr="00AA1791">
        <w:rPr>
          <w:rFonts w:cstheme="minorHAnsi"/>
          <w:color w:val="000000" w:themeColor="text1"/>
        </w:rPr>
        <w:t>d</w:t>
      </w:r>
      <w:r w:rsidR="0048733F" w:rsidRPr="00AA1791">
        <w:rPr>
          <w:rFonts w:cstheme="minorHAnsi"/>
          <w:color w:val="000000" w:themeColor="text1"/>
        </w:rPr>
        <w:t>u</w:t>
      </w:r>
      <w:r w:rsidRPr="00AA1791">
        <w:rPr>
          <w:rFonts w:cstheme="minorHAnsi"/>
          <w:color w:val="000000" w:themeColor="text1"/>
        </w:rPr>
        <w:t xml:space="preserve"> jeune et de</w:t>
      </w:r>
      <w:r w:rsidR="0048733F" w:rsidRPr="00AA1791">
        <w:rPr>
          <w:rFonts w:cstheme="minorHAnsi"/>
          <w:color w:val="000000" w:themeColor="text1"/>
        </w:rPr>
        <w:t xml:space="preserve"> la </w:t>
      </w:r>
      <w:r w:rsidRPr="00AA1791">
        <w:rPr>
          <w:rFonts w:cstheme="minorHAnsi"/>
          <w:color w:val="000000" w:themeColor="text1"/>
        </w:rPr>
        <w:t>famille</w:t>
      </w:r>
      <w:r w:rsidR="000060A7" w:rsidRPr="00AA1791">
        <w:rPr>
          <w:rFonts w:cstheme="minorHAnsi"/>
          <w:color w:val="000000" w:themeColor="text1"/>
        </w:rPr>
        <w:t xml:space="preserve"> tout au long de l’accueil</w:t>
      </w:r>
      <w:r w:rsidRPr="00AA1791">
        <w:rPr>
          <w:rFonts w:cstheme="minorHAnsi"/>
          <w:color w:val="000000" w:themeColor="text1"/>
        </w:rPr>
        <w:t xml:space="preserve">. </w:t>
      </w:r>
    </w:p>
    <w:p w14:paraId="675718BF" w14:textId="26644EBE" w:rsidR="00B7612C" w:rsidRPr="00AA1791" w:rsidRDefault="00B7612C" w:rsidP="00776760">
      <w:pPr>
        <w:tabs>
          <w:tab w:val="left" w:pos="7513"/>
        </w:tabs>
        <w:rPr>
          <w:rFonts w:cstheme="minorHAnsi"/>
          <w:b/>
        </w:rPr>
        <w:sectPr w:rsidR="00B7612C" w:rsidRPr="00AA1791" w:rsidSect="0048733F">
          <w:type w:val="continuous"/>
          <w:pgSz w:w="11906" w:h="16838" w:code="9"/>
          <w:pgMar w:top="851" w:right="1440" w:bottom="567" w:left="1440" w:header="851" w:footer="160" w:gutter="0"/>
          <w:cols w:num="2" w:space="282"/>
          <w:docGrid w:linePitch="381"/>
        </w:sectPr>
      </w:pPr>
    </w:p>
    <w:p w14:paraId="54F70E6F" w14:textId="54F21D33" w:rsidR="007D2068" w:rsidRPr="00121922" w:rsidRDefault="007D2068" w:rsidP="00776760">
      <w:pPr>
        <w:tabs>
          <w:tab w:val="left" w:pos="7513"/>
        </w:tabs>
        <w:rPr>
          <w:rFonts w:cstheme="minorHAnsi"/>
          <w:b/>
          <w:sz w:val="12"/>
        </w:rPr>
      </w:pPr>
    </w:p>
    <w:p w14:paraId="43780D5B" w14:textId="426A6929" w:rsidR="007D2068" w:rsidRPr="004707BB" w:rsidRDefault="004B308A" w:rsidP="007D2068">
      <w:pPr>
        <w:pBdr>
          <w:bottom w:val="single" w:sz="12" w:space="1" w:color="auto"/>
        </w:pBdr>
        <w:tabs>
          <w:tab w:val="left" w:pos="7513"/>
        </w:tabs>
        <w:rPr>
          <w:rFonts w:cstheme="minorHAnsi"/>
          <w:b/>
          <w:color w:val="C00000"/>
        </w:rPr>
      </w:pPr>
      <w:r w:rsidRPr="004707BB">
        <w:rPr>
          <w:rFonts w:cstheme="minorHAnsi"/>
          <w:b/>
          <w:color w:val="C00000"/>
        </w:rPr>
        <w:t>Etapes clés de la candidature</w:t>
      </w:r>
    </w:p>
    <w:p w14:paraId="5E90E340" w14:textId="77777777" w:rsidR="006D4AAB" w:rsidRPr="00AA1791" w:rsidRDefault="00901656" w:rsidP="006D4AAB">
      <w:pPr>
        <w:tabs>
          <w:tab w:val="left" w:pos="7513"/>
        </w:tabs>
        <w:jc w:val="both"/>
        <w:rPr>
          <w:rFonts w:cstheme="minorHAnsi"/>
          <w:color w:val="000000" w:themeColor="text1"/>
        </w:rPr>
      </w:pPr>
      <w:r w:rsidRPr="00AA1791">
        <w:rPr>
          <w:rFonts w:cstheme="minorHAnsi"/>
          <w:color w:val="000000" w:themeColor="text1"/>
        </w:rPr>
        <w:t xml:space="preserve">L’association Atelier du Logement Solidaire organise régulièrement des réunions d’information sur le projet d’accueil solidaire des mineurs non accompagnés (MNA) en famille </w:t>
      </w:r>
      <w:r w:rsidR="00AA1791" w:rsidRPr="00AA1791">
        <w:rPr>
          <w:rFonts w:cstheme="minorHAnsi"/>
          <w:color w:val="000000" w:themeColor="text1"/>
        </w:rPr>
        <w:t>d’accueil solidaire</w:t>
      </w:r>
      <w:r w:rsidRPr="00AA1791">
        <w:rPr>
          <w:rFonts w:cstheme="minorHAnsi"/>
          <w:color w:val="000000" w:themeColor="text1"/>
        </w:rPr>
        <w:t xml:space="preserve">. </w:t>
      </w:r>
      <w:r w:rsidR="006D4AAB" w:rsidRPr="00AA1791">
        <w:rPr>
          <w:rFonts w:cstheme="minorHAnsi"/>
          <w:color w:val="000000" w:themeColor="text1"/>
        </w:rPr>
        <w:t xml:space="preserve">Il est vivement conseillé aux familles candidates de participer à l’une de ces réunions qui permettent de mieux comprendre le rôle et les responsabilités de la famille d’accueil solidaire, les conditions nécessaires à l’accueil ainsi que son déroulement.  </w:t>
      </w:r>
    </w:p>
    <w:p w14:paraId="3FC711ED" w14:textId="42962C33" w:rsidR="004707BB" w:rsidRPr="004707BB" w:rsidRDefault="0039254B" w:rsidP="004707BB">
      <w:pPr>
        <w:tabs>
          <w:tab w:val="left" w:pos="7513"/>
        </w:tabs>
        <w:rPr>
          <w:color w:val="C00000"/>
        </w:rPr>
      </w:pPr>
      <w:r>
        <w:rPr>
          <w:rFonts w:cstheme="minorHAnsi"/>
          <w:color w:val="000000" w:themeColor="text1"/>
        </w:rPr>
        <w:t>Retrouvez les dates des réunions sur notre page :</w:t>
      </w:r>
      <w:r w:rsidR="006D4AAB">
        <w:rPr>
          <w:rFonts w:cstheme="minorHAnsi"/>
          <w:color w:val="000000" w:themeColor="text1"/>
        </w:rPr>
        <w:t xml:space="preserve"> </w:t>
      </w:r>
      <w:hyperlink r:id="rId13" w:history="1">
        <w:r w:rsidR="004707BB" w:rsidRPr="002A69F3">
          <w:rPr>
            <w:rStyle w:val="Lienhypertexte"/>
            <w:color w:val="002060"/>
          </w:rPr>
          <w:t>www.atelier-logement-solidaire.org/sesame/</w:t>
        </w:r>
      </w:hyperlink>
    </w:p>
    <w:p w14:paraId="6F7D5844" w14:textId="659C7F28" w:rsidR="00831F64" w:rsidRDefault="00D744D9" w:rsidP="004707BB">
      <w:pPr>
        <w:tabs>
          <w:tab w:val="left" w:pos="7513"/>
        </w:tabs>
        <w:rPr>
          <w:rFonts w:cstheme="minorHAnsi"/>
          <w:color w:val="000000" w:themeColor="text1"/>
        </w:rPr>
      </w:pPr>
      <w:r w:rsidRPr="00AA1791">
        <w:rPr>
          <w:rFonts w:cstheme="minorHAnsi"/>
          <w:color w:val="000000" w:themeColor="text1"/>
        </w:rPr>
        <w:t xml:space="preserve">Pour devenir famille </w:t>
      </w:r>
      <w:r w:rsidR="003F11EE">
        <w:rPr>
          <w:rFonts w:cstheme="minorHAnsi"/>
          <w:color w:val="000000" w:themeColor="text1"/>
        </w:rPr>
        <w:t>d’accueil solidaire</w:t>
      </w:r>
      <w:r w:rsidRPr="00AA1791">
        <w:rPr>
          <w:rFonts w:cstheme="minorHAnsi"/>
          <w:color w:val="000000" w:themeColor="text1"/>
        </w:rPr>
        <w:t xml:space="preserve"> ou relai, </w:t>
      </w:r>
      <w:r w:rsidR="00831F64">
        <w:rPr>
          <w:rFonts w:cstheme="minorHAnsi"/>
          <w:color w:val="000000" w:themeColor="text1"/>
        </w:rPr>
        <w:t>deux conditions préalables sont requises</w:t>
      </w:r>
      <w:r w:rsidR="00B93609">
        <w:rPr>
          <w:rFonts w:cstheme="minorHAnsi"/>
          <w:color w:val="000000" w:themeColor="text1"/>
        </w:rPr>
        <w:t> : l</w:t>
      </w:r>
      <w:r w:rsidR="00831F64" w:rsidRPr="00B93609">
        <w:rPr>
          <w:rFonts w:cstheme="minorHAnsi"/>
          <w:color w:val="000000" w:themeColor="text1"/>
        </w:rPr>
        <w:t>es personnes majeures vivant au domicile doivent avoir un casier judiciaire vierge</w:t>
      </w:r>
      <w:r w:rsidR="00B93609">
        <w:rPr>
          <w:rFonts w:cstheme="minorHAnsi"/>
          <w:color w:val="000000" w:themeColor="text1"/>
        </w:rPr>
        <w:t>, et la famille doit disposer d’une chambre individuelle pour le jeune.</w:t>
      </w:r>
    </w:p>
    <w:p w14:paraId="0609AFDC" w14:textId="6444E641" w:rsidR="00D744D9" w:rsidRPr="00831F64" w:rsidRDefault="00831F64" w:rsidP="00121922">
      <w:pPr>
        <w:tabs>
          <w:tab w:val="left" w:pos="7513"/>
        </w:tabs>
        <w:spacing w:after="0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Vo</w:t>
      </w:r>
      <w:r w:rsidR="00D744D9" w:rsidRPr="00831F64">
        <w:rPr>
          <w:rFonts w:cstheme="minorHAnsi"/>
          <w:color w:val="000000" w:themeColor="text1"/>
        </w:rPr>
        <w:t>us devez</w:t>
      </w:r>
      <w:r w:rsidR="007D5FDB" w:rsidRPr="00831F64">
        <w:rPr>
          <w:rFonts w:cstheme="minorHAnsi"/>
          <w:color w:val="000000" w:themeColor="text1"/>
        </w:rPr>
        <w:t xml:space="preserve"> c</w:t>
      </w:r>
      <w:r w:rsidR="00C7373A" w:rsidRPr="00831F64">
        <w:rPr>
          <w:rFonts w:cstheme="minorHAnsi"/>
          <w:color w:val="000000" w:themeColor="text1"/>
        </w:rPr>
        <w:t xml:space="preserve">onstituer un </w:t>
      </w:r>
      <w:r w:rsidR="00C7373A" w:rsidRPr="00831F64">
        <w:rPr>
          <w:rFonts w:cstheme="minorHAnsi"/>
          <w:b/>
          <w:color w:val="000000" w:themeColor="text1"/>
        </w:rPr>
        <w:t>dossier de candidature</w:t>
      </w:r>
      <w:r w:rsidR="00C7373A" w:rsidRPr="00831F64">
        <w:rPr>
          <w:rFonts w:cstheme="minorHAnsi"/>
          <w:color w:val="000000" w:themeColor="text1"/>
        </w:rPr>
        <w:t xml:space="preserve"> </w:t>
      </w:r>
      <w:r w:rsidR="00B7612C" w:rsidRPr="00831F64">
        <w:rPr>
          <w:rFonts w:cstheme="minorHAnsi"/>
          <w:color w:val="000000" w:themeColor="text1"/>
        </w:rPr>
        <w:t>c</w:t>
      </w:r>
      <w:r w:rsidR="00C7373A" w:rsidRPr="00831F64">
        <w:rPr>
          <w:rFonts w:cstheme="minorHAnsi"/>
          <w:color w:val="000000" w:themeColor="text1"/>
        </w:rPr>
        <w:t>omprenant :</w:t>
      </w:r>
    </w:p>
    <w:p w14:paraId="64F62352" w14:textId="486524A4" w:rsidR="00C7373A" w:rsidRPr="00AA1791" w:rsidRDefault="00C7373A" w:rsidP="00121922">
      <w:pPr>
        <w:pStyle w:val="Paragraphedeliste"/>
        <w:numPr>
          <w:ilvl w:val="0"/>
          <w:numId w:val="25"/>
        </w:numPr>
        <w:tabs>
          <w:tab w:val="left" w:pos="7513"/>
        </w:tabs>
        <w:spacing w:after="0"/>
        <w:jc w:val="both"/>
        <w:rPr>
          <w:rFonts w:cstheme="minorHAnsi"/>
        </w:rPr>
      </w:pPr>
      <w:r w:rsidRPr="00AA1791">
        <w:rPr>
          <w:rFonts w:cstheme="minorHAnsi"/>
        </w:rPr>
        <w:t>Le présent formulaire, complété et signé</w:t>
      </w:r>
    </w:p>
    <w:p w14:paraId="7ED5E305" w14:textId="40367670" w:rsidR="00C7373A" w:rsidRPr="00AA1791" w:rsidRDefault="00C7373A" w:rsidP="00121922">
      <w:pPr>
        <w:pStyle w:val="Paragraphedeliste"/>
        <w:numPr>
          <w:ilvl w:val="0"/>
          <w:numId w:val="25"/>
        </w:numPr>
        <w:tabs>
          <w:tab w:val="left" w:pos="7513"/>
        </w:tabs>
        <w:spacing w:after="0"/>
        <w:jc w:val="both"/>
        <w:rPr>
          <w:rFonts w:cstheme="minorHAnsi"/>
        </w:rPr>
      </w:pPr>
      <w:r w:rsidRPr="00AA1791">
        <w:rPr>
          <w:rFonts w:cstheme="minorHAnsi"/>
        </w:rPr>
        <w:t>Les copies des pièces d’identité des personnes majeures</w:t>
      </w:r>
    </w:p>
    <w:p w14:paraId="56FE1686" w14:textId="7340CB98" w:rsidR="00C7373A" w:rsidRPr="004707BB" w:rsidRDefault="004707BB" w:rsidP="00121922">
      <w:pPr>
        <w:pStyle w:val="Paragraphedeliste"/>
        <w:numPr>
          <w:ilvl w:val="0"/>
          <w:numId w:val="25"/>
        </w:numPr>
        <w:tabs>
          <w:tab w:val="left" w:pos="7513"/>
        </w:tabs>
        <w:spacing w:after="0"/>
        <w:jc w:val="both"/>
        <w:rPr>
          <w:rFonts w:cstheme="minorHAnsi"/>
        </w:rPr>
      </w:pPr>
      <w:r w:rsidRPr="004707BB">
        <w:rPr>
          <w:rFonts w:cstheme="minorHAnsi"/>
        </w:rPr>
        <w:t>Le casier judiciaire n°3 pour les personnes majeures</w:t>
      </w:r>
      <w:r>
        <w:rPr>
          <w:rFonts w:cstheme="minorHAnsi"/>
        </w:rPr>
        <w:t xml:space="preserve"> vivant au domicile familial</w:t>
      </w:r>
    </w:p>
    <w:p w14:paraId="6CB2EBEB" w14:textId="3A43E6E2" w:rsidR="00C7373A" w:rsidRPr="00AA1791" w:rsidRDefault="00C7373A" w:rsidP="00121922">
      <w:pPr>
        <w:pStyle w:val="Paragraphedeliste"/>
        <w:numPr>
          <w:ilvl w:val="0"/>
          <w:numId w:val="25"/>
        </w:numPr>
        <w:tabs>
          <w:tab w:val="left" w:pos="7513"/>
        </w:tabs>
        <w:spacing w:after="0"/>
        <w:jc w:val="both"/>
        <w:rPr>
          <w:rFonts w:cstheme="minorHAnsi"/>
        </w:rPr>
      </w:pPr>
      <w:r w:rsidRPr="00AA1791">
        <w:rPr>
          <w:rFonts w:cstheme="minorHAnsi"/>
        </w:rPr>
        <w:t>Une photo</w:t>
      </w:r>
      <w:r w:rsidR="00603BF4">
        <w:rPr>
          <w:rFonts w:cstheme="minorHAnsi"/>
        </w:rPr>
        <w:t>,</w:t>
      </w:r>
      <w:r w:rsidRPr="00AA1791">
        <w:rPr>
          <w:rFonts w:cstheme="minorHAnsi"/>
        </w:rPr>
        <w:t xml:space="preserve"> un livre</w:t>
      </w:r>
      <w:r w:rsidR="00603BF4">
        <w:rPr>
          <w:rFonts w:cstheme="minorHAnsi"/>
        </w:rPr>
        <w:t>-</w:t>
      </w:r>
      <w:r w:rsidRPr="00AA1791">
        <w:rPr>
          <w:rFonts w:cstheme="minorHAnsi"/>
        </w:rPr>
        <w:t xml:space="preserve">photo </w:t>
      </w:r>
      <w:r w:rsidR="00603BF4">
        <w:rPr>
          <w:rFonts w:cstheme="minorHAnsi"/>
        </w:rPr>
        <w:t xml:space="preserve">ou un texte </w:t>
      </w:r>
      <w:r w:rsidRPr="00AA1791">
        <w:rPr>
          <w:rFonts w:cstheme="minorHAnsi"/>
        </w:rPr>
        <w:t>présentant la famille</w:t>
      </w:r>
    </w:p>
    <w:p w14:paraId="3F30E5DA" w14:textId="2EA1BCD4" w:rsidR="00AA1791" w:rsidRPr="00AA1791" w:rsidRDefault="00C7373A" w:rsidP="00121922">
      <w:pPr>
        <w:tabs>
          <w:tab w:val="left" w:pos="7513"/>
        </w:tabs>
        <w:spacing w:after="0"/>
        <w:jc w:val="both"/>
        <w:rPr>
          <w:rFonts w:cstheme="minorHAnsi"/>
        </w:rPr>
      </w:pPr>
      <w:r w:rsidRPr="00AA1791">
        <w:rPr>
          <w:rFonts w:cstheme="minorHAnsi"/>
        </w:rPr>
        <w:t>A renvoyer</w:t>
      </w:r>
      <w:r w:rsidR="00121922">
        <w:rPr>
          <w:rFonts w:cstheme="minorHAnsi"/>
        </w:rPr>
        <w:t> :</w:t>
      </w:r>
    </w:p>
    <w:p w14:paraId="63576AF5" w14:textId="346FE414" w:rsidR="00D37F02" w:rsidRPr="002A69F3" w:rsidRDefault="00AA1791" w:rsidP="00121922">
      <w:pPr>
        <w:tabs>
          <w:tab w:val="left" w:pos="7513"/>
        </w:tabs>
        <w:spacing w:after="0"/>
        <w:jc w:val="both"/>
        <w:rPr>
          <w:rStyle w:val="Lienhypertexte"/>
          <w:rFonts w:cstheme="minorHAnsi"/>
          <w:color w:val="002060"/>
        </w:rPr>
      </w:pPr>
      <w:r w:rsidRPr="00AA1791">
        <w:rPr>
          <w:rFonts w:cstheme="minorHAnsi"/>
        </w:rPr>
        <w:t>S</w:t>
      </w:r>
      <w:r w:rsidR="00D37F02" w:rsidRPr="00AA1791">
        <w:rPr>
          <w:rFonts w:cstheme="minorHAnsi"/>
          <w:color w:val="000000" w:themeColor="text1"/>
        </w:rPr>
        <w:t xml:space="preserve">oit par courriel à : </w:t>
      </w:r>
      <w:hyperlink r:id="rId14" w:history="1">
        <w:r w:rsidR="007908C3" w:rsidRPr="002A69F3">
          <w:rPr>
            <w:rStyle w:val="Lienhypertexte"/>
            <w:rFonts w:cstheme="minorHAnsi"/>
            <w:color w:val="002060"/>
          </w:rPr>
          <w:t>sesame@atelier-logement-solidaire.org</w:t>
        </w:r>
      </w:hyperlink>
    </w:p>
    <w:p w14:paraId="5A6AB28A" w14:textId="160FF78A" w:rsidR="00D744D9" w:rsidRPr="00AA1791" w:rsidRDefault="00A91468" w:rsidP="00121922">
      <w:pPr>
        <w:tabs>
          <w:tab w:val="left" w:pos="7513"/>
        </w:tabs>
        <w:spacing w:after="0"/>
        <w:jc w:val="both"/>
        <w:rPr>
          <w:rFonts w:cstheme="minorHAnsi"/>
          <w:color w:val="000000" w:themeColor="text1"/>
        </w:rPr>
      </w:pPr>
      <w:r w:rsidRPr="00AA1791">
        <w:rPr>
          <w:rFonts w:cstheme="minorHAnsi"/>
          <w:color w:val="000000" w:themeColor="text1"/>
        </w:rPr>
        <w:t xml:space="preserve">Soit </w:t>
      </w:r>
      <w:r w:rsidR="00D744D9" w:rsidRPr="00AA1791">
        <w:rPr>
          <w:rFonts w:cstheme="minorHAnsi"/>
          <w:color w:val="000000" w:themeColor="text1"/>
        </w:rPr>
        <w:t xml:space="preserve">par voie postale à :  Atelier du Logement Solidaire </w:t>
      </w:r>
      <w:r w:rsidR="00603BF4">
        <w:rPr>
          <w:rFonts w:cstheme="minorHAnsi"/>
          <w:color w:val="000000" w:themeColor="text1"/>
        </w:rPr>
        <w:t>-</w:t>
      </w:r>
      <w:r w:rsidR="00C7373A" w:rsidRPr="00AA1791">
        <w:rPr>
          <w:rFonts w:cstheme="minorHAnsi"/>
          <w:color w:val="000000" w:themeColor="text1"/>
        </w:rPr>
        <w:t xml:space="preserve"> </w:t>
      </w:r>
      <w:r w:rsidR="00D744D9" w:rsidRPr="00AA1791">
        <w:rPr>
          <w:rFonts w:cstheme="minorHAnsi"/>
          <w:color w:val="000000" w:themeColor="text1"/>
        </w:rPr>
        <w:t>Projet SESAME</w:t>
      </w:r>
      <w:bookmarkStart w:id="1" w:name="_GoBack"/>
      <w:bookmarkEnd w:id="1"/>
    </w:p>
    <w:p w14:paraId="042F1163" w14:textId="7D9826CC" w:rsidR="00D744D9" w:rsidRDefault="00C7373A" w:rsidP="00121922">
      <w:pPr>
        <w:pStyle w:val="Paragraphedeliste"/>
        <w:tabs>
          <w:tab w:val="left" w:pos="7513"/>
        </w:tabs>
        <w:spacing w:after="0"/>
        <w:ind w:left="2127"/>
        <w:jc w:val="both"/>
        <w:rPr>
          <w:rFonts w:cstheme="minorHAnsi"/>
          <w:color w:val="000000" w:themeColor="text1"/>
        </w:rPr>
      </w:pPr>
      <w:r w:rsidRPr="00AA1791">
        <w:rPr>
          <w:rFonts w:cstheme="minorHAnsi"/>
          <w:color w:val="000000" w:themeColor="text1"/>
        </w:rPr>
        <w:t xml:space="preserve"> </w:t>
      </w:r>
      <w:r w:rsidR="00D744D9" w:rsidRPr="00AA1791">
        <w:rPr>
          <w:rFonts w:cstheme="minorHAnsi"/>
          <w:color w:val="000000" w:themeColor="text1"/>
        </w:rPr>
        <w:t>11 rue Marmontel</w:t>
      </w:r>
      <w:r w:rsidR="00603BF4">
        <w:rPr>
          <w:rFonts w:cstheme="minorHAnsi"/>
          <w:color w:val="000000" w:themeColor="text1"/>
        </w:rPr>
        <w:t xml:space="preserve">, </w:t>
      </w:r>
      <w:r w:rsidR="00D744D9" w:rsidRPr="00AA1791">
        <w:rPr>
          <w:rFonts w:cstheme="minorHAnsi"/>
          <w:color w:val="000000" w:themeColor="text1"/>
        </w:rPr>
        <w:t>63000 Clermont-F</w:t>
      </w:r>
      <w:r w:rsidR="00B7612C">
        <w:rPr>
          <w:rFonts w:cstheme="minorHAnsi"/>
          <w:color w:val="000000" w:themeColor="text1"/>
        </w:rPr>
        <w:t>erran</w:t>
      </w:r>
      <w:r w:rsidR="00D744D9" w:rsidRPr="00AA1791">
        <w:rPr>
          <w:rFonts w:cstheme="minorHAnsi"/>
          <w:color w:val="000000" w:themeColor="text1"/>
        </w:rPr>
        <w:t>d</w:t>
      </w:r>
    </w:p>
    <w:p w14:paraId="73400FA9" w14:textId="33184CE3" w:rsidR="007D5FDB" w:rsidRDefault="00F37490" w:rsidP="00121922">
      <w:pPr>
        <w:tabs>
          <w:tab w:val="left" w:pos="7513"/>
        </w:tabs>
        <w:spacing w:before="120" w:after="0"/>
        <w:jc w:val="both"/>
        <w:rPr>
          <w:rFonts w:cstheme="minorHAnsi"/>
          <w:color w:val="000000" w:themeColor="text1"/>
        </w:rPr>
      </w:pPr>
      <w:proofErr w:type="gramStart"/>
      <w:r>
        <w:rPr>
          <w:rFonts w:cstheme="minorHAnsi"/>
          <w:color w:val="000000" w:themeColor="text1"/>
        </w:rPr>
        <w:t>Suite</w:t>
      </w:r>
      <w:r w:rsidR="00121922">
        <w:rPr>
          <w:rFonts w:cstheme="minorHAnsi"/>
          <w:color w:val="000000" w:themeColor="text1"/>
        </w:rPr>
        <w:t xml:space="preserve"> </w:t>
      </w:r>
      <w:r>
        <w:rPr>
          <w:rFonts w:cstheme="minorHAnsi"/>
          <w:color w:val="000000" w:themeColor="text1"/>
        </w:rPr>
        <w:t>à</w:t>
      </w:r>
      <w:proofErr w:type="gramEnd"/>
      <w:r>
        <w:rPr>
          <w:rFonts w:cstheme="minorHAnsi"/>
          <w:color w:val="000000" w:themeColor="text1"/>
        </w:rPr>
        <w:t xml:space="preserve"> votre candidature, une date d’</w:t>
      </w:r>
      <w:r w:rsidR="00901656" w:rsidRPr="007D5FDB">
        <w:rPr>
          <w:rFonts w:cstheme="minorHAnsi"/>
          <w:b/>
          <w:color w:val="000000" w:themeColor="text1"/>
        </w:rPr>
        <w:t>entretien</w:t>
      </w:r>
      <w:r w:rsidR="000771E3">
        <w:rPr>
          <w:rFonts w:cstheme="minorHAnsi"/>
          <w:b/>
          <w:color w:val="000000" w:themeColor="text1"/>
        </w:rPr>
        <w:t xml:space="preserve"> </w:t>
      </w:r>
      <w:r w:rsidR="000771E3" w:rsidRPr="000771E3">
        <w:rPr>
          <w:rFonts w:cstheme="minorHAnsi"/>
          <w:color w:val="000000" w:themeColor="text1"/>
        </w:rPr>
        <w:t>vous sera proposée</w:t>
      </w:r>
      <w:r w:rsidR="000771E3">
        <w:rPr>
          <w:rFonts w:cstheme="minorHAnsi"/>
          <w:color w:val="000000" w:themeColor="text1"/>
        </w:rPr>
        <w:t xml:space="preserve">. </w:t>
      </w:r>
      <w:r w:rsidR="004707BB">
        <w:rPr>
          <w:rFonts w:cstheme="minorHAnsi"/>
          <w:color w:val="000000" w:themeColor="text1"/>
        </w:rPr>
        <w:t>L’entretien</w:t>
      </w:r>
      <w:r w:rsidR="000771E3">
        <w:rPr>
          <w:rFonts w:cstheme="minorHAnsi"/>
          <w:color w:val="000000" w:themeColor="text1"/>
        </w:rPr>
        <w:t xml:space="preserve"> sera </w:t>
      </w:r>
      <w:r w:rsidR="00901656" w:rsidRPr="004707BB">
        <w:rPr>
          <w:rFonts w:cstheme="minorHAnsi"/>
          <w:color w:val="000000" w:themeColor="text1"/>
        </w:rPr>
        <w:t xml:space="preserve">réalisé </w:t>
      </w:r>
      <w:r w:rsidR="004707BB">
        <w:rPr>
          <w:rFonts w:cstheme="minorHAnsi"/>
          <w:color w:val="000000" w:themeColor="text1"/>
        </w:rPr>
        <w:t xml:space="preserve">par l’équipe socio-éducative de l’ALS et </w:t>
      </w:r>
      <w:r w:rsidR="00901656" w:rsidRPr="004707BB">
        <w:rPr>
          <w:rFonts w:cstheme="minorHAnsi"/>
          <w:color w:val="000000" w:themeColor="text1"/>
        </w:rPr>
        <w:t>les services de protection de l’Enfance du</w:t>
      </w:r>
      <w:r w:rsidR="00901656" w:rsidRPr="008E1925">
        <w:rPr>
          <w:rFonts w:cstheme="minorHAnsi"/>
          <w:color w:val="000000" w:themeColor="text1"/>
        </w:rPr>
        <w:t xml:space="preserve"> </w:t>
      </w:r>
      <w:r w:rsidR="000771E3" w:rsidRPr="008E1925">
        <w:rPr>
          <w:rFonts w:cstheme="minorHAnsi"/>
          <w:color w:val="000000" w:themeColor="text1"/>
        </w:rPr>
        <w:t>d</w:t>
      </w:r>
      <w:r w:rsidR="00901656" w:rsidRPr="008E1925">
        <w:rPr>
          <w:rFonts w:cstheme="minorHAnsi"/>
          <w:color w:val="000000" w:themeColor="text1"/>
        </w:rPr>
        <w:t>épartement</w:t>
      </w:r>
      <w:r w:rsidRPr="008E1925">
        <w:rPr>
          <w:rFonts w:cstheme="minorHAnsi"/>
          <w:color w:val="000000" w:themeColor="text1"/>
        </w:rPr>
        <w:t>.</w:t>
      </w:r>
      <w:r w:rsidR="007D5FDB">
        <w:rPr>
          <w:rFonts w:cstheme="minorHAnsi"/>
          <w:color w:val="000000" w:themeColor="text1"/>
        </w:rPr>
        <w:t xml:space="preserve"> </w:t>
      </w:r>
      <w:r w:rsidR="004707BB">
        <w:rPr>
          <w:rFonts w:cstheme="minorHAnsi"/>
          <w:color w:val="000000" w:themeColor="text1"/>
        </w:rPr>
        <w:t xml:space="preserve">Une visite à votre domicile sera également organisée. </w:t>
      </w:r>
      <w:r>
        <w:rPr>
          <w:rFonts w:cstheme="minorHAnsi"/>
          <w:color w:val="000000" w:themeColor="text1"/>
        </w:rPr>
        <w:t>S</w:t>
      </w:r>
      <w:r w:rsidR="00276F4F">
        <w:rPr>
          <w:rFonts w:cstheme="minorHAnsi"/>
          <w:color w:val="000000" w:themeColor="text1"/>
        </w:rPr>
        <w:t>i</w:t>
      </w:r>
      <w:r>
        <w:rPr>
          <w:rFonts w:cstheme="minorHAnsi"/>
          <w:color w:val="000000" w:themeColor="text1"/>
        </w:rPr>
        <w:t xml:space="preserve"> votre candidature est retenue, vous serez invité à s</w:t>
      </w:r>
      <w:r w:rsidR="00901656" w:rsidRPr="00F37490">
        <w:rPr>
          <w:rFonts w:cstheme="minorHAnsi"/>
          <w:color w:val="000000" w:themeColor="text1"/>
        </w:rPr>
        <w:t xml:space="preserve">uivre </w:t>
      </w:r>
      <w:r w:rsidR="00D744D9" w:rsidRPr="00F37490">
        <w:rPr>
          <w:rFonts w:cstheme="minorHAnsi"/>
          <w:color w:val="000000" w:themeColor="text1"/>
        </w:rPr>
        <w:t xml:space="preserve">une </w:t>
      </w:r>
      <w:r w:rsidR="00D744D9" w:rsidRPr="007D5FDB">
        <w:rPr>
          <w:rFonts w:cstheme="minorHAnsi"/>
          <w:b/>
          <w:color w:val="000000" w:themeColor="text1"/>
        </w:rPr>
        <w:t>formation</w:t>
      </w:r>
      <w:r w:rsidR="00901656" w:rsidRPr="007D5FDB">
        <w:rPr>
          <w:rFonts w:cstheme="minorHAnsi"/>
          <w:b/>
          <w:color w:val="000000" w:themeColor="text1"/>
        </w:rPr>
        <w:t xml:space="preserve"> obligatoire préalable à l’accueil</w:t>
      </w:r>
      <w:r w:rsidR="007D5FDB">
        <w:rPr>
          <w:rFonts w:cstheme="minorHAnsi"/>
          <w:color w:val="000000" w:themeColor="text1"/>
        </w:rPr>
        <w:t>.</w:t>
      </w:r>
    </w:p>
    <w:p w14:paraId="3362CEF0" w14:textId="6154C40B" w:rsidR="007D5FDB" w:rsidRDefault="00276F4F" w:rsidP="00121922">
      <w:pPr>
        <w:tabs>
          <w:tab w:val="left" w:pos="7513"/>
        </w:tabs>
        <w:spacing w:before="120" w:after="0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Une commission du Conseil Départemental vous confiera un jeune</w:t>
      </w:r>
      <w:r w:rsidR="00E956D0">
        <w:rPr>
          <w:rFonts w:cstheme="minorHAnsi"/>
          <w:color w:val="000000" w:themeColor="text1"/>
        </w:rPr>
        <w:t>.</w:t>
      </w:r>
      <w:r w:rsidR="00603BF4">
        <w:rPr>
          <w:rFonts w:cstheme="minorHAnsi"/>
          <w:color w:val="000000" w:themeColor="text1"/>
        </w:rPr>
        <w:t xml:space="preserve"> </w:t>
      </w:r>
      <w:r w:rsidR="00E956D0">
        <w:rPr>
          <w:rFonts w:cstheme="minorHAnsi"/>
          <w:color w:val="000000" w:themeColor="text1"/>
        </w:rPr>
        <w:t>L</w:t>
      </w:r>
      <w:r w:rsidR="00C268C4">
        <w:rPr>
          <w:rFonts w:cstheme="minorHAnsi"/>
          <w:color w:val="000000" w:themeColor="text1"/>
        </w:rPr>
        <w:t xml:space="preserve">’accueil deviendra effectif après </w:t>
      </w:r>
      <w:r>
        <w:rPr>
          <w:rFonts w:cstheme="minorHAnsi"/>
          <w:color w:val="000000" w:themeColor="text1"/>
        </w:rPr>
        <w:t>une période d’essai de 2 à 7 jours</w:t>
      </w:r>
      <w:r w:rsidR="007D5FDB">
        <w:rPr>
          <w:rFonts w:cstheme="minorHAnsi"/>
          <w:color w:val="000000" w:themeColor="text1"/>
        </w:rPr>
        <w:t xml:space="preserve"> et d’un bilan à votre domicile</w:t>
      </w:r>
      <w:r w:rsidR="00C268C4">
        <w:rPr>
          <w:rFonts w:cstheme="minorHAnsi"/>
          <w:color w:val="000000" w:themeColor="text1"/>
        </w:rPr>
        <w:t>.</w:t>
      </w:r>
    </w:p>
    <w:p w14:paraId="420CEDF2" w14:textId="3F3A6AEE" w:rsidR="00C268C4" w:rsidRPr="00F37490" w:rsidRDefault="00C268C4" w:rsidP="00121922">
      <w:pPr>
        <w:tabs>
          <w:tab w:val="left" w:pos="7513"/>
        </w:tabs>
        <w:spacing w:before="120" w:after="0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L</w:t>
      </w:r>
      <w:r w:rsidR="00313071">
        <w:rPr>
          <w:rFonts w:cstheme="minorHAnsi"/>
          <w:color w:val="000000" w:themeColor="text1"/>
        </w:rPr>
        <w:t>es</w:t>
      </w:r>
      <w:r>
        <w:rPr>
          <w:rFonts w:cstheme="minorHAnsi"/>
          <w:color w:val="000000" w:themeColor="text1"/>
        </w:rPr>
        <w:t xml:space="preserve"> famille</w:t>
      </w:r>
      <w:r w:rsidR="00313071">
        <w:rPr>
          <w:rFonts w:cstheme="minorHAnsi"/>
          <w:color w:val="000000" w:themeColor="text1"/>
        </w:rPr>
        <w:t>s d’accueil solidaire</w:t>
      </w:r>
      <w:r>
        <w:rPr>
          <w:rFonts w:cstheme="minorHAnsi"/>
          <w:color w:val="000000" w:themeColor="text1"/>
        </w:rPr>
        <w:t xml:space="preserve"> s’engage</w:t>
      </w:r>
      <w:r w:rsidR="00313071">
        <w:rPr>
          <w:rFonts w:cstheme="minorHAnsi"/>
          <w:color w:val="000000" w:themeColor="text1"/>
        </w:rPr>
        <w:t>nt</w:t>
      </w:r>
      <w:r>
        <w:rPr>
          <w:rFonts w:cstheme="minorHAnsi"/>
          <w:color w:val="000000" w:themeColor="text1"/>
        </w:rPr>
        <w:t xml:space="preserve"> à accepter l’accompagnement prévu </w:t>
      </w:r>
      <w:r w:rsidR="000771E3">
        <w:rPr>
          <w:rFonts w:cstheme="minorHAnsi"/>
          <w:color w:val="000000" w:themeColor="text1"/>
        </w:rPr>
        <w:t>par le dispositif</w:t>
      </w:r>
      <w:r w:rsidR="00313071">
        <w:rPr>
          <w:rFonts w:cstheme="minorHAnsi"/>
          <w:color w:val="000000" w:themeColor="text1"/>
        </w:rPr>
        <w:t>, réalisé</w:t>
      </w:r>
      <w:r w:rsidR="000771E3">
        <w:rPr>
          <w:rFonts w:cstheme="minorHAnsi"/>
          <w:color w:val="000000" w:themeColor="text1"/>
        </w:rPr>
        <w:t xml:space="preserve"> par l’équipe socio-éducative de l’ALS</w:t>
      </w:r>
      <w:r w:rsidR="00313071">
        <w:rPr>
          <w:rFonts w:cstheme="minorHAnsi"/>
          <w:color w:val="000000" w:themeColor="text1"/>
        </w:rPr>
        <w:t xml:space="preserve"> tout au long de l’accueil</w:t>
      </w:r>
      <w:r w:rsidR="00603BF4">
        <w:rPr>
          <w:rFonts w:cstheme="minorHAnsi"/>
          <w:color w:val="000000" w:themeColor="text1"/>
        </w:rPr>
        <w:t>.</w:t>
      </w:r>
    </w:p>
    <w:p w14:paraId="6552A678" w14:textId="066CE0FB" w:rsidR="00AA1791" w:rsidRDefault="00AA1791" w:rsidP="00776760">
      <w:pPr>
        <w:tabs>
          <w:tab w:val="left" w:pos="7513"/>
        </w:tabs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tbl>
      <w:tblPr>
        <w:tblStyle w:val="Grilledutableau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603BF4" w14:paraId="0A8E5638" w14:textId="77777777" w:rsidTr="007B440C">
        <w:tc>
          <w:tcPr>
            <w:tcW w:w="9493" w:type="dxa"/>
          </w:tcPr>
          <w:p w14:paraId="378C0979" w14:textId="4763CF14" w:rsidR="00603BF4" w:rsidRDefault="00603BF4" w:rsidP="00603BF4">
            <w:pPr>
              <w:tabs>
                <w:tab w:val="left" w:pos="5247"/>
              </w:tabs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>Dossier de candidature pour</w:t>
            </w:r>
            <w:r w:rsidR="005538DF">
              <w:rPr>
                <w:rFonts w:cstheme="minorHAnsi"/>
                <w:b/>
              </w:rPr>
              <w:t xml:space="preserve"> devenir</w:t>
            </w:r>
            <w:r>
              <w:rPr>
                <w:rFonts w:cstheme="minorHAnsi"/>
                <w:b/>
              </w:rPr>
              <w:t xml:space="preserve"> : </w:t>
            </w:r>
          </w:p>
          <w:p w14:paraId="45CADDD5" w14:textId="77777777" w:rsidR="00603BF4" w:rsidRDefault="00603BF4" w:rsidP="00603BF4">
            <w:pPr>
              <w:tabs>
                <w:tab w:val="left" w:pos="5247"/>
              </w:tabs>
              <w:rPr>
                <w:rFonts w:cstheme="minorHAnsi"/>
                <w:b/>
              </w:rPr>
            </w:pPr>
          </w:p>
          <w:p w14:paraId="1D50F3F1" w14:textId="1F24616D" w:rsidR="00603BF4" w:rsidRPr="00603BF4" w:rsidRDefault="00603BF4" w:rsidP="00603BF4">
            <w:pPr>
              <w:tabs>
                <w:tab w:val="left" w:pos="5247"/>
              </w:tabs>
              <w:rPr>
                <w:rFonts w:cstheme="minorHAnsi"/>
              </w:rPr>
            </w:pPr>
            <w:r w:rsidRPr="00603BF4">
              <w:rPr>
                <w:rFonts w:cstheme="minorHAnsi"/>
              </w:rPr>
              <w:t xml:space="preserve">                    </w:t>
            </w:r>
            <w:sdt>
              <w:sdtPr>
                <w:rPr>
                  <w:rFonts w:cstheme="minorHAnsi"/>
                </w:rPr>
                <w:id w:val="392478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03BF4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603BF4">
              <w:rPr>
                <w:rFonts w:cstheme="minorHAnsi"/>
              </w:rPr>
              <w:t xml:space="preserve"> </w:t>
            </w:r>
            <w:proofErr w:type="gramStart"/>
            <w:r w:rsidRPr="00603BF4">
              <w:rPr>
                <w:rFonts w:cstheme="minorHAnsi"/>
              </w:rPr>
              <w:t>famille</w:t>
            </w:r>
            <w:proofErr w:type="gramEnd"/>
            <w:r w:rsidRPr="00603BF4">
              <w:rPr>
                <w:rFonts w:cstheme="minorHAnsi"/>
              </w:rPr>
              <w:t xml:space="preserve"> d’accueil solidaire</w:t>
            </w:r>
            <w:r w:rsidRPr="00603BF4">
              <w:rPr>
                <w:rFonts w:cstheme="minorHAnsi"/>
              </w:rPr>
              <w:tab/>
            </w:r>
            <w:sdt>
              <w:sdtPr>
                <w:rPr>
                  <w:rFonts w:cstheme="minorHAnsi"/>
                </w:rPr>
                <w:id w:val="-1574046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03BF4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603BF4">
              <w:rPr>
                <w:rFonts w:cstheme="minorHAnsi"/>
              </w:rPr>
              <w:t xml:space="preserve"> famille relai</w:t>
            </w:r>
          </w:p>
          <w:p w14:paraId="33316F79" w14:textId="45AB1601" w:rsidR="00603BF4" w:rsidRDefault="00603BF4" w:rsidP="00603BF4">
            <w:pPr>
              <w:tabs>
                <w:tab w:val="left" w:pos="5247"/>
              </w:tabs>
              <w:rPr>
                <w:rFonts w:cstheme="minorHAnsi"/>
                <w:b/>
              </w:rPr>
            </w:pPr>
          </w:p>
        </w:tc>
      </w:tr>
    </w:tbl>
    <w:p w14:paraId="07CD095C" w14:textId="77777777" w:rsidR="00603BF4" w:rsidRDefault="00603BF4" w:rsidP="00776760">
      <w:pPr>
        <w:tabs>
          <w:tab w:val="left" w:pos="7513"/>
        </w:tabs>
        <w:rPr>
          <w:rFonts w:cstheme="minorHAnsi"/>
          <w:b/>
        </w:rPr>
      </w:pPr>
    </w:p>
    <w:p w14:paraId="4EB995C0" w14:textId="48588AAE" w:rsidR="00CE6104" w:rsidRPr="00AA1791" w:rsidRDefault="00BF1E5F" w:rsidP="00776760">
      <w:pPr>
        <w:tabs>
          <w:tab w:val="left" w:pos="7513"/>
        </w:tabs>
        <w:rPr>
          <w:rFonts w:cstheme="minorHAnsi"/>
          <w:noProof/>
        </w:rPr>
      </w:pPr>
      <w:r w:rsidRPr="00AA1791">
        <w:rPr>
          <w:rFonts w:cstheme="minorHAnsi"/>
          <w:b/>
          <w:noProof/>
        </w:rPr>
        <w:drawing>
          <wp:anchor distT="0" distB="0" distL="114300" distR="114300" simplePos="0" relativeHeight="251662336" behindDoc="1" locked="0" layoutInCell="1" allowOverlap="1" wp14:anchorId="72EB4952" wp14:editId="5AC0C994">
            <wp:simplePos x="0" y="0"/>
            <wp:positionH relativeFrom="column">
              <wp:posOffset>-405765</wp:posOffset>
            </wp:positionH>
            <wp:positionV relativeFrom="paragraph">
              <wp:posOffset>607</wp:posOffset>
            </wp:positionV>
            <wp:extent cx="301625" cy="301625"/>
            <wp:effectExtent l="0" t="0" r="3175" b="3175"/>
            <wp:wrapTight wrapText="bothSides">
              <wp:wrapPolygon edited="0">
                <wp:start x="6821" y="0"/>
                <wp:lineTo x="0" y="5457"/>
                <wp:lineTo x="0" y="20463"/>
                <wp:lineTo x="20463" y="20463"/>
                <wp:lineTo x="20463" y="5457"/>
                <wp:lineTo x="13642" y="0"/>
                <wp:lineTo x="6821" y="0"/>
              </wp:wrapPolygon>
            </wp:wrapTight>
            <wp:docPr id="11" name="Graphique 10" descr="Badge d'employé">
              <a:extLst xmlns:a="http://schemas.openxmlformats.org/drawingml/2006/main">
                <a:ext uri="{FF2B5EF4-FFF2-40B4-BE49-F238E27FC236}">
                  <a16:creationId xmlns:a16="http://schemas.microsoft.com/office/drawing/2014/main" id="{063D88B3-A255-4A88-83E3-A07514CF4F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phique 10" descr="Badge d'employé">
                      <a:extLst>
                        <a:ext uri="{FF2B5EF4-FFF2-40B4-BE49-F238E27FC236}">
                          <a16:creationId xmlns:a16="http://schemas.microsoft.com/office/drawing/2014/main" id="{063D88B3-A255-4A88-83E3-A07514CF4F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F02" w:rsidRPr="00AA1791">
        <w:rPr>
          <w:rFonts w:cstheme="minorHAnsi"/>
          <w:b/>
        </w:rPr>
        <w:t>ETAT CIVIL ET SITUATION FAMILIALE</w:t>
      </w:r>
      <w:r w:rsidRPr="00AA1791">
        <w:rPr>
          <w:rFonts w:cstheme="minorHAnsi"/>
          <w:noProof/>
        </w:rPr>
        <w:t xml:space="preserve"> </w:t>
      </w:r>
    </w:p>
    <w:tbl>
      <w:tblPr>
        <w:tblStyle w:val="Grilledutableau"/>
        <w:tblW w:w="9493" w:type="dxa"/>
        <w:tblLook w:val="04A0" w:firstRow="1" w:lastRow="0" w:firstColumn="1" w:lastColumn="0" w:noHBand="0" w:noVBand="1"/>
      </w:tblPr>
      <w:tblGrid>
        <w:gridCol w:w="4673"/>
        <w:gridCol w:w="4820"/>
      </w:tblGrid>
      <w:tr w:rsidR="00C647A7" w:rsidRPr="00AA1791" w14:paraId="6107DEFD" w14:textId="77777777" w:rsidTr="007B440C">
        <w:tc>
          <w:tcPr>
            <w:tcW w:w="4673" w:type="dxa"/>
          </w:tcPr>
          <w:p w14:paraId="210C25EE" w14:textId="3E426EF8" w:rsidR="00C647A7" w:rsidRPr="00AA1791" w:rsidRDefault="00C1656D" w:rsidP="001B55B0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1124914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47A7" w:rsidRPr="00AA179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C647A7" w:rsidRPr="00AA1791">
              <w:rPr>
                <w:rFonts w:cstheme="minorHAnsi"/>
              </w:rPr>
              <w:t xml:space="preserve"> Monsieur         </w:t>
            </w:r>
            <w:sdt>
              <w:sdtPr>
                <w:rPr>
                  <w:rFonts w:cstheme="minorHAnsi"/>
                </w:rPr>
                <w:id w:val="-658465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47A7" w:rsidRPr="00AA179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C647A7" w:rsidRPr="00AA1791">
              <w:rPr>
                <w:rFonts w:cstheme="minorHAnsi"/>
              </w:rPr>
              <w:t xml:space="preserve"> Madame</w:t>
            </w:r>
          </w:p>
          <w:p w14:paraId="15A7E3E8" w14:textId="77777777" w:rsidR="00C647A7" w:rsidRPr="00AA1791" w:rsidRDefault="00C647A7" w:rsidP="001B55B0">
            <w:pPr>
              <w:rPr>
                <w:rFonts w:cstheme="minorHAnsi"/>
              </w:rPr>
            </w:pPr>
          </w:p>
          <w:p w14:paraId="6A17F0CD" w14:textId="77777777" w:rsidR="00C647A7" w:rsidRPr="00AA1791" w:rsidRDefault="00C647A7" w:rsidP="001B55B0">
            <w:pPr>
              <w:rPr>
                <w:rFonts w:cstheme="minorHAnsi"/>
              </w:rPr>
            </w:pPr>
            <w:r w:rsidRPr="00AA1791">
              <w:rPr>
                <w:rFonts w:cstheme="minorHAnsi"/>
              </w:rPr>
              <w:t xml:space="preserve">NOM : </w:t>
            </w:r>
            <w:sdt>
              <w:sdtPr>
                <w:rPr>
                  <w:rFonts w:cstheme="minorHAnsi"/>
                </w:rPr>
                <w:id w:val="-311403174"/>
                <w:placeholder>
                  <w:docPart w:val="DED4B5776899481B98AE8E7C4F8FEB3F"/>
                </w:placeholder>
              </w:sdtPr>
              <w:sdtEndPr/>
              <w:sdtContent>
                <w:r w:rsidRPr="00AA1791">
                  <w:rPr>
                    <w:rFonts w:cstheme="minorHAnsi"/>
                  </w:rPr>
                  <w:t xml:space="preserve">                                         </w:t>
                </w:r>
              </w:sdtContent>
            </w:sdt>
          </w:p>
          <w:p w14:paraId="337DE468" w14:textId="77777777" w:rsidR="00C647A7" w:rsidRPr="00AA1791" w:rsidRDefault="00C647A7" w:rsidP="001B55B0">
            <w:pPr>
              <w:rPr>
                <w:rFonts w:cstheme="minorHAnsi"/>
              </w:rPr>
            </w:pPr>
            <w:r w:rsidRPr="00AA1791">
              <w:rPr>
                <w:rFonts w:cstheme="minorHAnsi"/>
              </w:rPr>
              <w:t xml:space="preserve">Prénom : </w:t>
            </w:r>
            <w:sdt>
              <w:sdtPr>
                <w:rPr>
                  <w:rFonts w:cstheme="minorHAnsi"/>
                </w:rPr>
                <w:id w:val="1727415421"/>
                <w:placeholder>
                  <w:docPart w:val="DED4B5776899481B98AE8E7C4F8FEB3F"/>
                </w:placeholder>
              </w:sdtPr>
              <w:sdtEndPr/>
              <w:sdtContent>
                <w:r w:rsidRPr="00AA1791">
                  <w:rPr>
                    <w:rFonts w:cstheme="minorHAnsi"/>
                  </w:rPr>
                  <w:t xml:space="preserve">                                               </w:t>
                </w:r>
              </w:sdtContent>
            </w:sdt>
          </w:p>
          <w:p w14:paraId="4BE96D80" w14:textId="77777777" w:rsidR="00C647A7" w:rsidRPr="00AA1791" w:rsidRDefault="00C647A7" w:rsidP="00C647A7">
            <w:pPr>
              <w:rPr>
                <w:rFonts w:cstheme="minorHAnsi"/>
              </w:rPr>
            </w:pPr>
            <w:r w:rsidRPr="00AA1791">
              <w:rPr>
                <w:rFonts w:cstheme="minorHAnsi"/>
              </w:rPr>
              <w:t xml:space="preserve">Date de naissance : </w:t>
            </w:r>
            <w:sdt>
              <w:sdtPr>
                <w:rPr>
                  <w:rFonts w:cstheme="minorHAnsi"/>
                </w:rPr>
                <w:id w:val="-759058957"/>
                <w:placeholder>
                  <w:docPart w:val="1F51946438684AB2ADED23C3B4193209"/>
                </w:placeholder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 w:rsidRPr="00AA1791">
                  <w:rPr>
                    <w:rFonts w:cstheme="minorHAnsi"/>
                  </w:rPr>
                  <w:t xml:space="preserve">                            </w:t>
                </w:r>
              </w:sdtContent>
            </w:sdt>
            <w:r w:rsidRPr="00AA1791">
              <w:rPr>
                <w:rFonts w:cstheme="minorHAnsi"/>
              </w:rPr>
              <w:t xml:space="preserve"> </w:t>
            </w:r>
          </w:p>
          <w:p w14:paraId="7C3E9AA9" w14:textId="77777777" w:rsidR="00C647A7" w:rsidRPr="00AA1791" w:rsidRDefault="00C647A7" w:rsidP="00C647A7">
            <w:pPr>
              <w:rPr>
                <w:rFonts w:cstheme="minorHAnsi"/>
              </w:rPr>
            </w:pPr>
            <w:r w:rsidRPr="00AA1791">
              <w:rPr>
                <w:rFonts w:cstheme="minorHAnsi"/>
              </w:rPr>
              <w:t>Lieu de naissance (commune, département) :</w:t>
            </w:r>
          </w:p>
          <w:p w14:paraId="634073D5" w14:textId="551AB27F" w:rsidR="00C647A7" w:rsidRPr="00AA1791" w:rsidRDefault="00C647A7" w:rsidP="00C647A7">
            <w:pPr>
              <w:rPr>
                <w:rFonts w:cstheme="minorHAnsi"/>
              </w:rPr>
            </w:pPr>
            <w:r w:rsidRPr="00AA1791"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</w:rPr>
                <w:id w:val="-2060784397"/>
                <w:placeholder>
                  <w:docPart w:val="63A47BF840D2440DA3BBE6EC20A16925"/>
                </w:placeholder>
              </w:sdtPr>
              <w:sdtEndPr/>
              <w:sdtContent>
                <w:r w:rsidRPr="00AA1791">
                  <w:rPr>
                    <w:rFonts w:cstheme="minorHAnsi"/>
                  </w:rPr>
                  <w:t xml:space="preserve">                                          </w:t>
                </w:r>
              </w:sdtContent>
            </w:sdt>
          </w:p>
          <w:p w14:paraId="3AA8A146" w14:textId="77777777" w:rsidR="00C647A7" w:rsidRPr="00AA1791" w:rsidRDefault="00C647A7" w:rsidP="00C647A7">
            <w:pPr>
              <w:rPr>
                <w:rFonts w:cstheme="minorHAnsi"/>
              </w:rPr>
            </w:pPr>
            <w:r w:rsidRPr="00AA1791">
              <w:rPr>
                <w:rFonts w:cstheme="minorHAnsi"/>
              </w:rPr>
              <w:t xml:space="preserve">Profession : </w:t>
            </w:r>
            <w:sdt>
              <w:sdtPr>
                <w:rPr>
                  <w:rFonts w:cstheme="minorHAnsi"/>
                </w:rPr>
                <w:id w:val="1663810584"/>
                <w:placeholder>
                  <w:docPart w:val="CDB232893794493F81E2C2CBE4298D43"/>
                </w:placeholder>
              </w:sdtPr>
              <w:sdtEndPr/>
              <w:sdtContent>
                <w:r w:rsidRPr="00AA1791">
                  <w:rPr>
                    <w:rFonts w:cstheme="minorHAnsi"/>
                  </w:rPr>
                  <w:t xml:space="preserve">                                     </w:t>
                </w:r>
              </w:sdtContent>
            </w:sdt>
          </w:p>
          <w:p w14:paraId="0055DCF3" w14:textId="77777777" w:rsidR="00C647A7" w:rsidRPr="00AA1791" w:rsidRDefault="00C647A7" w:rsidP="001B55B0">
            <w:pPr>
              <w:rPr>
                <w:rFonts w:cstheme="minorHAnsi"/>
              </w:rPr>
            </w:pPr>
          </w:p>
        </w:tc>
        <w:tc>
          <w:tcPr>
            <w:tcW w:w="4820" w:type="dxa"/>
          </w:tcPr>
          <w:p w14:paraId="6398CB99" w14:textId="2F6B04C6" w:rsidR="00C647A7" w:rsidRPr="00AA1791" w:rsidRDefault="00C1656D" w:rsidP="00C647A7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1300608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47A7" w:rsidRPr="00AA179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C647A7" w:rsidRPr="00AA1791">
              <w:rPr>
                <w:rFonts w:cstheme="minorHAnsi"/>
              </w:rPr>
              <w:t xml:space="preserve"> Monsieur         </w:t>
            </w:r>
            <w:sdt>
              <w:sdtPr>
                <w:rPr>
                  <w:rFonts w:cstheme="minorHAnsi"/>
                </w:rPr>
                <w:id w:val="-1751420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47A7" w:rsidRPr="00AA179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C647A7" w:rsidRPr="00AA1791">
              <w:rPr>
                <w:rFonts w:cstheme="minorHAnsi"/>
              </w:rPr>
              <w:t xml:space="preserve"> Madame</w:t>
            </w:r>
          </w:p>
          <w:p w14:paraId="37A2F32D" w14:textId="77777777" w:rsidR="00C647A7" w:rsidRPr="00AA1791" w:rsidRDefault="00C647A7" w:rsidP="00C647A7">
            <w:pPr>
              <w:rPr>
                <w:rFonts w:cstheme="minorHAnsi"/>
              </w:rPr>
            </w:pPr>
          </w:p>
          <w:p w14:paraId="77C7A3B7" w14:textId="77777777" w:rsidR="00C647A7" w:rsidRPr="00AA1791" w:rsidRDefault="00C647A7" w:rsidP="00C647A7">
            <w:pPr>
              <w:rPr>
                <w:rFonts w:cstheme="minorHAnsi"/>
              </w:rPr>
            </w:pPr>
            <w:r w:rsidRPr="00AA1791">
              <w:rPr>
                <w:rFonts w:cstheme="minorHAnsi"/>
              </w:rPr>
              <w:t xml:space="preserve">NOM : </w:t>
            </w:r>
            <w:sdt>
              <w:sdtPr>
                <w:rPr>
                  <w:rFonts w:cstheme="minorHAnsi"/>
                </w:rPr>
                <w:id w:val="1179928598"/>
                <w:placeholder>
                  <w:docPart w:val="8458191886C74FA5AA259DA2D59BFC55"/>
                </w:placeholder>
              </w:sdtPr>
              <w:sdtEndPr/>
              <w:sdtContent>
                <w:r w:rsidRPr="00AA1791">
                  <w:rPr>
                    <w:rFonts w:cstheme="minorHAnsi"/>
                  </w:rPr>
                  <w:t xml:space="preserve">                                         </w:t>
                </w:r>
              </w:sdtContent>
            </w:sdt>
          </w:p>
          <w:p w14:paraId="40E09C57" w14:textId="77777777" w:rsidR="00C647A7" w:rsidRPr="00AA1791" w:rsidRDefault="00C647A7" w:rsidP="00C647A7">
            <w:pPr>
              <w:rPr>
                <w:rFonts w:cstheme="minorHAnsi"/>
              </w:rPr>
            </w:pPr>
            <w:r w:rsidRPr="00AA1791">
              <w:rPr>
                <w:rFonts w:cstheme="minorHAnsi"/>
              </w:rPr>
              <w:t xml:space="preserve">Prénom : </w:t>
            </w:r>
            <w:sdt>
              <w:sdtPr>
                <w:rPr>
                  <w:rFonts w:cstheme="minorHAnsi"/>
                </w:rPr>
                <w:id w:val="-1239545157"/>
                <w:placeholder>
                  <w:docPart w:val="8458191886C74FA5AA259DA2D59BFC55"/>
                </w:placeholder>
              </w:sdtPr>
              <w:sdtEndPr/>
              <w:sdtContent>
                <w:r w:rsidRPr="00AA1791">
                  <w:rPr>
                    <w:rFonts w:cstheme="minorHAnsi"/>
                  </w:rPr>
                  <w:t xml:space="preserve">                                               </w:t>
                </w:r>
              </w:sdtContent>
            </w:sdt>
          </w:p>
          <w:p w14:paraId="03DA8F00" w14:textId="77777777" w:rsidR="00C647A7" w:rsidRPr="00AA1791" w:rsidRDefault="00C647A7" w:rsidP="00C647A7">
            <w:pPr>
              <w:rPr>
                <w:rFonts w:cstheme="minorHAnsi"/>
              </w:rPr>
            </w:pPr>
            <w:r w:rsidRPr="00AA1791">
              <w:rPr>
                <w:rFonts w:cstheme="minorHAnsi"/>
              </w:rPr>
              <w:t xml:space="preserve">Date de naissance : </w:t>
            </w:r>
            <w:sdt>
              <w:sdtPr>
                <w:rPr>
                  <w:rFonts w:cstheme="minorHAnsi"/>
                </w:rPr>
                <w:id w:val="-341550076"/>
                <w:placeholder>
                  <w:docPart w:val="AEBDCE7205FB4AD496E976F047E73E65"/>
                </w:placeholder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 w:rsidRPr="00AA1791">
                  <w:rPr>
                    <w:rFonts w:cstheme="minorHAnsi"/>
                  </w:rPr>
                  <w:t xml:space="preserve">                            </w:t>
                </w:r>
              </w:sdtContent>
            </w:sdt>
          </w:p>
          <w:p w14:paraId="4FB718E2" w14:textId="77777777" w:rsidR="00C647A7" w:rsidRPr="00AA1791" w:rsidRDefault="00C647A7" w:rsidP="00C647A7">
            <w:pPr>
              <w:rPr>
                <w:rFonts w:cstheme="minorHAnsi"/>
              </w:rPr>
            </w:pPr>
            <w:r w:rsidRPr="00AA1791">
              <w:rPr>
                <w:rFonts w:cstheme="minorHAnsi"/>
              </w:rPr>
              <w:t>Lieu de naissance (commune, département) :</w:t>
            </w:r>
          </w:p>
          <w:p w14:paraId="72AC9ADC" w14:textId="08C02E26" w:rsidR="00C647A7" w:rsidRPr="00AA1791" w:rsidRDefault="00C647A7" w:rsidP="00C647A7">
            <w:pPr>
              <w:rPr>
                <w:rFonts w:cstheme="minorHAnsi"/>
              </w:rPr>
            </w:pPr>
            <w:r w:rsidRPr="00AA1791"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</w:rPr>
                <w:id w:val="1658414426"/>
                <w:placeholder>
                  <w:docPart w:val="77A292CACA20472E85AAC4E12F9215A3"/>
                </w:placeholder>
              </w:sdtPr>
              <w:sdtEndPr/>
              <w:sdtContent>
                <w:r w:rsidRPr="00AA1791">
                  <w:rPr>
                    <w:rFonts w:cstheme="minorHAnsi"/>
                  </w:rPr>
                  <w:t xml:space="preserve">                                          </w:t>
                </w:r>
              </w:sdtContent>
            </w:sdt>
          </w:p>
          <w:p w14:paraId="62BDDC09" w14:textId="77777777" w:rsidR="00C647A7" w:rsidRPr="00AA1791" w:rsidRDefault="00C647A7" w:rsidP="00C647A7">
            <w:pPr>
              <w:rPr>
                <w:rFonts w:cstheme="minorHAnsi"/>
              </w:rPr>
            </w:pPr>
            <w:r w:rsidRPr="00AA1791">
              <w:rPr>
                <w:rFonts w:cstheme="minorHAnsi"/>
              </w:rPr>
              <w:t xml:space="preserve">Profession : </w:t>
            </w:r>
            <w:sdt>
              <w:sdtPr>
                <w:rPr>
                  <w:rFonts w:cstheme="minorHAnsi"/>
                </w:rPr>
                <w:id w:val="2124883364"/>
                <w:placeholder>
                  <w:docPart w:val="8458191886C74FA5AA259DA2D59BFC55"/>
                </w:placeholder>
              </w:sdtPr>
              <w:sdtEndPr/>
              <w:sdtContent>
                <w:r w:rsidRPr="00AA1791">
                  <w:rPr>
                    <w:rFonts w:cstheme="minorHAnsi"/>
                  </w:rPr>
                  <w:t xml:space="preserve">                                     </w:t>
                </w:r>
              </w:sdtContent>
            </w:sdt>
          </w:p>
          <w:p w14:paraId="525D5161" w14:textId="77777777" w:rsidR="00C647A7" w:rsidRPr="00AA1791" w:rsidRDefault="00C647A7" w:rsidP="001B55B0">
            <w:pPr>
              <w:rPr>
                <w:rFonts w:cstheme="minorHAnsi"/>
              </w:rPr>
            </w:pPr>
          </w:p>
        </w:tc>
      </w:tr>
      <w:tr w:rsidR="009712FD" w:rsidRPr="00AA1791" w14:paraId="0F838829" w14:textId="77777777" w:rsidTr="007B440C">
        <w:tc>
          <w:tcPr>
            <w:tcW w:w="9493" w:type="dxa"/>
            <w:gridSpan w:val="2"/>
          </w:tcPr>
          <w:p w14:paraId="2D9ADD6E" w14:textId="2D0B1D04" w:rsidR="009712FD" w:rsidRPr="00EF1106" w:rsidRDefault="009712FD" w:rsidP="009712FD">
            <w:pPr>
              <w:rPr>
                <w:rFonts w:cstheme="minorHAnsi"/>
                <w:color w:val="0F3B59" w:themeColor="accent1" w:themeShade="BF"/>
              </w:rPr>
            </w:pPr>
            <w:r w:rsidRPr="00EF1106">
              <w:rPr>
                <w:rFonts w:cstheme="minorHAnsi"/>
                <w:noProof/>
              </w:rPr>
              <w:drawing>
                <wp:anchor distT="0" distB="0" distL="114300" distR="114300" simplePos="0" relativeHeight="251703296" behindDoc="0" locked="0" layoutInCell="1" allowOverlap="1" wp14:anchorId="75F9A9D2" wp14:editId="78E7A1F8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-1270</wp:posOffset>
                  </wp:positionV>
                  <wp:extent cx="223200" cy="223200"/>
                  <wp:effectExtent l="0" t="0" r="5715" b="5715"/>
                  <wp:wrapNone/>
                  <wp:docPr id="38" name="Graphic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A5E8176-1D5B-4989-B3AB-0AC6539E93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phic 6">
                            <a:extLst>
                              <a:ext uri="{FF2B5EF4-FFF2-40B4-BE49-F238E27FC236}">
                                <a16:creationId xmlns:a16="http://schemas.microsoft.com/office/drawing/2014/main" id="{FA5E8176-1D5B-4989-B3AB-0AC6539E93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" cy="22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F1106">
              <w:rPr>
                <w:rFonts w:cstheme="minorHAnsi"/>
                <w:color w:val="0F3B59" w:themeColor="accent1" w:themeShade="BF"/>
              </w:rPr>
              <w:t xml:space="preserve">       : </w:t>
            </w:r>
            <w:sdt>
              <w:sdtPr>
                <w:rPr>
                  <w:rFonts w:cstheme="minorHAnsi"/>
                  <w:color w:val="0F3B59" w:themeColor="accent1" w:themeShade="BF"/>
                </w:rPr>
                <w:id w:val="-1095628560"/>
                <w:placeholder>
                  <w:docPart w:val="DefaultPlaceholder_-1854013440"/>
                </w:placeholder>
              </w:sdtPr>
              <w:sdtEndPr/>
              <w:sdtContent>
                <w:r w:rsidRPr="00EF1106">
                  <w:rPr>
                    <w:rFonts w:cstheme="minorHAnsi"/>
                    <w:color w:val="0F3B59" w:themeColor="accent1" w:themeShade="BF"/>
                  </w:rPr>
                  <w:t xml:space="preserve">                                                        </w:t>
                </w:r>
              </w:sdtContent>
            </w:sdt>
          </w:p>
          <w:p w14:paraId="75F69373" w14:textId="559D4252" w:rsidR="009712FD" w:rsidRPr="00AA1791" w:rsidRDefault="009712FD" w:rsidP="009712FD">
            <w:pPr>
              <w:rPr>
                <w:rFonts w:cstheme="minorHAnsi"/>
              </w:rPr>
            </w:pPr>
            <w:r w:rsidRPr="00EF1106">
              <w:rPr>
                <w:rFonts w:cstheme="minorHAnsi"/>
                <w:color w:val="0F3B59" w:themeColor="accent1" w:themeShade="BF"/>
              </w:rPr>
              <w:t xml:space="preserve">  @ : </w:t>
            </w:r>
            <w:sdt>
              <w:sdtPr>
                <w:rPr>
                  <w:rFonts w:cstheme="minorHAnsi"/>
                  <w:color w:val="0F3B59" w:themeColor="accent1" w:themeShade="BF"/>
                </w:rPr>
                <w:id w:val="2080091121"/>
                <w:placeholder>
                  <w:docPart w:val="DefaultPlaceholder_-1854013440"/>
                </w:placeholder>
              </w:sdtPr>
              <w:sdtEndPr/>
              <w:sdtContent>
                <w:r w:rsidRPr="00EF1106">
                  <w:rPr>
                    <w:rFonts w:cstheme="minorHAnsi"/>
                    <w:color w:val="0F3B59" w:themeColor="accent1" w:themeShade="BF"/>
                  </w:rPr>
                  <w:t xml:space="preserve">                                                                            </w:t>
                </w:r>
              </w:sdtContent>
            </w:sdt>
          </w:p>
        </w:tc>
      </w:tr>
    </w:tbl>
    <w:p w14:paraId="28E5BFBA" w14:textId="77777777" w:rsidR="00127325" w:rsidRPr="00AA1791" w:rsidRDefault="00127325" w:rsidP="006B1D69">
      <w:pPr>
        <w:rPr>
          <w:rFonts w:cstheme="minorHAnsi"/>
          <w:b/>
        </w:rPr>
      </w:pPr>
    </w:p>
    <w:p w14:paraId="392079E1" w14:textId="2EAC73DD" w:rsidR="00C647A7" w:rsidRPr="00AA1791" w:rsidRDefault="00C647A7" w:rsidP="006B1D69">
      <w:pPr>
        <w:rPr>
          <w:rFonts w:cstheme="minorHAnsi"/>
          <w:b/>
        </w:rPr>
      </w:pPr>
      <w:r w:rsidRPr="00AA1791">
        <w:rPr>
          <w:rFonts w:cstheme="minorHAnsi"/>
          <w:b/>
        </w:rPr>
        <w:t>AUTRES PERSONNES MAJEURES VIVANT DANS LE LOGEMENT</w:t>
      </w:r>
    </w:p>
    <w:tbl>
      <w:tblPr>
        <w:tblStyle w:val="Grilledutableau"/>
        <w:tblW w:w="9493" w:type="dxa"/>
        <w:tblLook w:val="04A0" w:firstRow="1" w:lastRow="0" w:firstColumn="1" w:lastColumn="0" w:noHBand="0" w:noVBand="1"/>
      </w:tblPr>
      <w:tblGrid>
        <w:gridCol w:w="2377"/>
        <w:gridCol w:w="1587"/>
        <w:gridCol w:w="5529"/>
      </w:tblGrid>
      <w:tr w:rsidR="00C647A7" w:rsidRPr="00AA1791" w14:paraId="247EE088" w14:textId="77777777" w:rsidTr="007B440C">
        <w:tc>
          <w:tcPr>
            <w:tcW w:w="2377" w:type="dxa"/>
          </w:tcPr>
          <w:p w14:paraId="62AFD838" w14:textId="39BCFBE5" w:rsidR="00C647A7" w:rsidRPr="00AA1791" w:rsidRDefault="00C647A7" w:rsidP="00341581">
            <w:pPr>
              <w:rPr>
                <w:rFonts w:cstheme="minorHAnsi"/>
              </w:rPr>
            </w:pPr>
            <w:r w:rsidRPr="00AA1791">
              <w:rPr>
                <w:rFonts w:cstheme="minorHAnsi"/>
              </w:rPr>
              <w:t>Nom et préno</w:t>
            </w:r>
            <w:r w:rsidR="003B294A">
              <w:rPr>
                <w:rFonts w:cstheme="minorHAnsi"/>
              </w:rPr>
              <w:t>m</w:t>
            </w:r>
          </w:p>
        </w:tc>
        <w:tc>
          <w:tcPr>
            <w:tcW w:w="1587" w:type="dxa"/>
          </w:tcPr>
          <w:p w14:paraId="0F06C147" w14:textId="1495DEE5" w:rsidR="00C647A7" w:rsidRPr="00AA1791" w:rsidRDefault="00C647A7" w:rsidP="00341581">
            <w:pPr>
              <w:rPr>
                <w:rFonts w:cstheme="minorHAnsi"/>
              </w:rPr>
            </w:pPr>
            <w:r w:rsidRPr="00AA1791">
              <w:rPr>
                <w:rFonts w:cstheme="minorHAnsi"/>
              </w:rPr>
              <w:t>Date de naissance</w:t>
            </w:r>
          </w:p>
        </w:tc>
        <w:tc>
          <w:tcPr>
            <w:tcW w:w="5529" w:type="dxa"/>
          </w:tcPr>
          <w:p w14:paraId="1131679C" w14:textId="51F52BFA" w:rsidR="00C647A7" w:rsidRPr="00AA1791" w:rsidRDefault="00C647A7" w:rsidP="00341581">
            <w:pPr>
              <w:rPr>
                <w:rFonts w:cstheme="minorHAnsi"/>
              </w:rPr>
            </w:pPr>
            <w:r w:rsidRPr="00AA1791">
              <w:rPr>
                <w:rFonts w:cstheme="minorHAnsi"/>
              </w:rPr>
              <w:t>Lien de parenté</w:t>
            </w:r>
          </w:p>
        </w:tc>
      </w:tr>
      <w:tr w:rsidR="00C647A7" w:rsidRPr="00AA1791" w14:paraId="2806DA10" w14:textId="77777777" w:rsidTr="007B440C">
        <w:sdt>
          <w:sdtPr>
            <w:rPr>
              <w:rFonts w:cstheme="minorHAnsi"/>
            </w:rPr>
            <w:id w:val="-1143655107"/>
            <w:placeholder>
              <w:docPart w:val="156853D9771A460AA5F1D5A3FCC844D3"/>
            </w:placeholder>
          </w:sdtPr>
          <w:sdtEndPr/>
          <w:sdtContent>
            <w:tc>
              <w:tcPr>
                <w:tcW w:w="2377" w:type="dxa"/>
              </w:tcPr>
              <w:p w14:paraId="327876AE" w14:textId="77777777" w:rsidR="00C647A7" w:rsidRPr="00AA1791" w:rsidRDefault="00C647A7" w:rsidP="00341581">
                <w:pPr>
                  <w:rPr>
                    <w:rFonts w:cstheme="minorHAnsi"/>
                  </w:rPr>
                </w:pPr>
                <w:r w:rsidRPr="00AA1791">
                  <w:rPr>
                    <w:rFonts w:cstheme="minorHAnsi"/>
                  </w:rPr>
                  <w:t xml:space="preserve">                           </w:t>
                </w:r>
              </w:p>
            </w:tc>
          </w:sdtContent>
        </w:sdt>
        <w:sdt>
          <w:sdtPr>
            <w:rPr>
              <w:rFonts w:cstheme="minorHAnsi"/>
            </w:rPr>
            <w:id w:val="-1904751405"/>
            <w:placeholder>
              <w:docPart w:val="DefaultPlaceholder_-1854013437"/>
            </w:placeholder>
            <w:date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1587" w:type="dxa"/>
              </w:tcPr>
              <w:p w14:paraId="526DD0AB" w14:textId="28460E0C" w:rsidR="00C647A7" w:rsidRPr="00AA1791" w:rsidRDefault="00603BF4" w:rsidP="00341581">
                <w:pPr>
                  <w:rPr>
                    <w:rFonts w:cstheme="minorHAnsi"/>
                  </w:rPr>
                </w:pPr>
                <w:r>
                  <w:rPr>
                    <w:rFonts w:cstheme="minorHAnsi"/>
                  </w:rPr>
                  <w:t xml:space="preserve">             </w:t>
                </w:r>
              </w:p>
            </w:tc>
          </w:sdtContent>
        </w:sdt>
        <w:sdt>
          <w:sdtPr>
            <w:rPr>
              <w:rFonts w:cstheme="minorHAnsi"/>
            </w:rPr>
            <w:id w:val="-174733191"/>
            <w:placeholder>
              <w:docPart w:val="156853D9771A460AA5F1D5A3FCC844D3"/>
            </w:placeholder>
          </w:sdtPr>
          <w:sdtEndPr/>
          <w:sdtContent>
            <w:tc>
              <w:tcPr>
                <w:tcW w:w="5529" w:type="dxa"/>
              </w:tcPr>
              <w:p w14:paraId="59EB19B2" w14:textId="77777777" w:rsidR="00C647A7" w:rsidRPr="00AA1791" w:rsidRDefault="00C647A7" w:rsidP="00341581">
                <w:pPr>
                  <w:rPr>
                    <w:rFonts w:cstheme="minorHAnsi"/>
                  </w:rPr>
                </w:pPr>
                <w:r w:rsidRPr="00AA1791">
                  <w:rPr>
                    <w:rFonts w:cstheme="minorHAnsi"/>
                  </w:rPr>
                  <w:t xml:space="preserve">                 </w:t>
                </w:r>
              </w:p>
            </w:tc>
          </w:sdtContent>
        </w:sdt>
      </w:tr>
      <w:tr w:rsidR="00C647A7" w:rsidRPr="00AA1791" w14:paraId="3626C270" w14:textId="77777777" w:rsidTr="007B440C">
        <w:sdt>
          <w:sdtPr>
            <w:rPr>
              <w:rFonts w:cstheme="minorHAnsi"/>
            </w:rPr>
            <w:id w:val="789238137"/>
            <w:placeholder>
              <w:docPart w:val="156853D9771A460AA5F1D5A3FCC844D3"/>
            </w:placeholder>
          </w:sdtPr>
          <w:sdtEndPr/>
          <w:sdtContent>
            <w:tc>
              <w:tcPr>
                <w:tcW w:w="2377" w:type="dxa"/>
              </w:tcPr>
              <w:p w14:paraId="29E867FD" w14:textId="77777777" w:rsidR="00C647A7" w:rsidRPr="00AA1791" w:rsidRDefault="00C647A7" w:rsidP="00341581">
                <w:pPr>
                  <w:rPr>
                    <w:rFonts w:cstheme="minorHAnsi"/>
                  </w:rPr>
                </w:pPr>
                <w:r w:rsidRPr="00AA1791">
                  <w:rPr>
                    <w:rFonts w:cstheme="minorHAnsi"/>
                  </w:rPr>
                  <w:t xml:space="preserve">                          </w:t>
                </w:r>
              </w:p>
            </w:tc>
          </w:sdtContent>
        </w:sdt>
        <w:sdt>
          <w:sdtPr>
            <w:rPr>
              <w:rFonts w:cstheme="minorHAnsi"/>
            </w:rPr>
            <w:id w:val="-1186979531"/>
            <w:placeholder>
              <w:docPart w:val="DefaultPlaceholder_-1854013437"/>
            </w:placeholder>
            <w:date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1587" w:type="dxa"/>
              </w:tcPr>
              <w:p w14:paraId="53EA1606" w14:textId="37BEAF17" w:rsidR="00C647A7" w:rsidRPr="00AA1791" w:rsidRDefault="00603BF4" w:rsidP="00341581">
                <w:pPr>
                  <w:rPr>
                    <w:rFonts w:cstheme="minorHAnsi"/>
                  </w:rPr>
                </w:pPr>
                <w:r>
                  <w:rPr>
                    <w:rFonts w:cstheme="minorHAnsi"/>
                  </w:rPr>
                  <w:t xml:space="preserve">               </w:t>
                </w:r>
              </w:p>
            </w:tc>
          </w:sdtContent>
        </w:sdt>
        <w:sdt>
          <w:sdtPr>
            <w:rPr>
              <w:rFonts w:cstheme="minorHAnsi"/>
            </w:rPr>
            <w:id w:val="-1055542052"/>
            <w:placeholder>
              <w:docPart w:val="156853D9771A460AA5F1D5A3FCC844D3"/>
            </w:placeholder>
          </w:sdtPr>
          <w:sdtEndPr/>
          <w:sdtContent>
            <w:tc>
              <w:tcPr>
                <w:tcW w:w="5529" w:type="dxa"/>
              </w:tcPr>
              <w:p w14:paraId="565BB819" w14:textId="77777777" w:rsidR="00C647A7" w:rsidRPr="00AA1791" w:rsidRDefault="00C647A7" w:rsidP="00341581">
                <w:pPr>
                  <w:rPr>
                    <w:rFonts w:cstheme="minorHAnsi"/>
                  </w:rPr>
                </w:pPr>
                <w:r w:rsidRPr="00AA1791">
                  <w:rPr>
                    <w:rFonts w:cstheme="minorHAnsi"/>
                  </w:rPr>
                  <w:t xml:space="preserve">                 </w:t>
                </w:r>
              </w:p>
            </w:tc>
          </w:sdtContent>
        </w:sdt>
      </w:tr>
      <w:tr w:rsidR="00C647A7" w:rsidRPr="00AA1791" w14:paraId="64C3F1E4" w14:textId="77777777" w:rsidTr="007B440C">
        <w:sdt>
          <w:sdtPr>
            <w:rPr>
              <w:rFonts w:cstheme="minorHAnsi"/>
            </w:rPr>
            <w:id w:val="-1242016585"/>
            <w:placeholder>
              <w:docPart w:val="156853D9771A460AA5F1D5A3FCC844D3"/>
            </w:placeholder>
          </w:sdtPr>
          <w:sdtEndPr/>
          <w:sdtContent>
            <w:tc>
              <w:tcPr>
                <w:tcW w:w="2377" w:type="dxa"/>
              </w:tcPr>
              <w:p w14:paraId="07FE19AF" w14:textId="77777777" w:rsidR="00C647A7" w:rsidRPr="00AA1791" w:rsidRDefault="00C647A7" w:rsidP="00341581">
                <w:pPr>
                  <w:rPr>
                    <w:rFonts w:cstheme="minorHAnsi"/>
                  </w:rPr>
                </w:pPr>
                <w:r w:rsidRPr="00AA1791">
                  <w:rPr>
                    <w:rFonts w:cstheme="minorHAnsi"/>
                  </w:rPr>
                  <w:t xml:space="preserve">                           </w:t>
                </w:r>
              </w:p>
            </w:tc>
          </w:sdtContent>
        </w:sdt>
        <w:sdt>
          <w:sdtPr>
            <w:rPr>
              <w:rFonts w:cstheme="minorHAnsi"/>
            </w:rPr>
            <w:id w:val="2024433000"/>
            <w:placeholder>
              <w:docPart w:val="DefaultPlaceholder_-1854013437"/>
            </w:placeholder>
            <w:date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1587" w:type="dxa"/>
              </w:tcPr>
              <w:p w14:paraId="3A2BFDA1" w14:textId="0765426D" w:rsidR="00C647A7" w:rsidRPr="00AA1791" w:rsidRDefault="00603BF4" w:rsidP="00341581">
                <w:pPr>
                  <w:rPr>
                    <w:rFonts w:cstheme="minorHAnsi"/>
                  </w:rPr>
                </w:pPr>
                <w:r>
                  <w:rPr>
                    <w:rFonts w:cstheme="minorHAnsi"/>
                  </w:rPr>
                  <w:t xml:space="preserve">                  </w:t>
                </w:r>
              </w:p>
            </w:tc>
          </w:sdtContent>
        </w:sdt>
        <w:sdt>
          <w:sdtPr>
            <w:rPr>
              <w:rFonts w:cstheme="minorHAnsi"/>
            </w:rPr>
            <w:id w:val="1044332953"/>
            <w:placeholder>
              <w:docPart w:val="156853D9771A460AA5F1D5A3FCC844D3"/>
            </w:placeholder>
          </w:sdtPr>
          <w:sdtEndPr/>
          <w:sdtContent>
            <w:tc>
              <w:tcPr>
                <w:tcW w:w="5529" w:type="dxa"/>
              </w:tcPr>
              <w:p w14:paraId="44ADE606" w14:textId="77777777" w:rsidR="00C647A7" w:rsidRPr="00AA1791" w:rsidRDefault="00C647A7" w:rsidP="00341581">
                <w:pPr>
                  <w:rPr>
                    <w:rFonts w:cstheme="minorHAnsi"/>
                  </w:rPr>
                </w:pPr>
                <w:r w:rsidRPr="00AA1791">
                  <w:rPr>
                    <w:rFonts w:cstheme="minorHAnsi"/>
                  </w:rPr>
                  <w:t xml:space="preserve">                   </w:t>
                </w:r>
              </w:p>
            </w:tc>
          </w:sdtContent>
        </w:sdt>
      </w:tr>
    </w:tbl>
    <w:p w14:paraId="7879ECF9" w14:textId="77777777" w:rsidR="006B1D69" w:rsidRPr="00AA1791" w:rsidRDefault="006B1D69" w:rsidP="006B1D69">
      <w:pPr>
        <w:spacing w:after="0" w:line="240" w:lineRule="auto"/>
        <w:rPr>
          <w:rFonts w:cstheme="minorHAnsi"/>
          <w:b/>
        </w:rPr>
      </w:pPr>
    </w:p>
    <w:p w14:paraId="07370121" w14:textId="5FE055A1" w:rsidR="006B1D69" w:rsidRPr="00AA1791" w:rsidRDefault="00C647A7" w:rsidP="00184510">
      <w:pPr>
        <w:rPr>
          <w:rFonts w:cstheme="minorHAnsi"/>
          <w:b/>
        </w:rPr>
      </w:pPr>
      <w:r w:rsidRPr="00AA1791">
        <w:rPr>
          <w:rFonts w:cstheme="minorHAnsi"/>
          <w:b/>
        </w:rPr>
        <w:t>ENFANTS MINEURS VIVANT DANS LE LOGEMENT</w:t>
      </w:r>
    </w:p>
    <w:tbl>
      <w:tblPr>
        <w:tblStyle w:val="Grilledutableau"/>
        <w:tblW w:w="9493" w:type="dxa"/>
        <w:tblLook w:val="04A0" w:firstRow="1" w:lastRow="0" w:firstColumn="1" w:lastColumn="0" w:noHBand="0" w:noVBand="1"/>
      </w:tblPr>
      <w:tblGrid>
        <w:gridCol w:w="2377"/>
        <w:gridCol w:w="1587"/>
        <w:gridCol w:w="2835"/>
        <w:gridCol w:w="2694"/>
      </w:tblGrid>
      <w:tr w:rsidR="00184510" w:rsidRPr="00AA1791" w14:paraId="5DBBB153" w14:textId="77777777" w:rsidTr="007B440C">
        <w:tc>
          <w:tcPr>
            <w:tcW w:w="2377" w:type="dxa"/>
          </w:tcPr>
          <w:p w14:paraId="2A0F4378" w14:textId="0A0E090E" w:rsidR="00184510" w:rsidRPr="00AA1791" w:rsidRDefault="00184510" w:rsidP="001B55B0">
            <w:pPr>
              <w:rPr>
                <w:rFonts w:cstheme="minorHAnsi"/>
              </w:rPr>
            </w:pPr>
            <w:r w:rsidRPr="00AA1791">
              <w:rPr>
                <w:rFonts w:cstheme="minorHAnsi"/>
              </w:rPr>
              <w:t>Nom</w:t>
            </w:r>
            <w:r w:rsidR="00C647A7" w:rsidRPr="00AA1791">
              <w:rPr>
                <w:rFonts w:cstheme="minorHAnsi"/>
              </w:rPr>
              <w:t xml:space="preserve"> et prénom</w:t>
            </w:r>
          </w:p>
        </w:tc>
        <w:tc>
          <w:tcPr>
            <w:tcW w:w="1587" w:type="dxa"/>
          </w:tcPr>
          <w:p w14:paraId="269C2072" w14:textId="54D3BFD2" w:rsidR="00184510" w:rsidRPr="00AA1791" w:rsidRDefault="00C647A7" w:rsidP="001B55B0">
            <w:pPr>
              <w:rPr>
                <w:rFonts w:cstheme="minorHAnsi"/>
              </w:rPr>
            </w:pPr>
            <w:r w:rsidRPr="00AA1791">
              <w:rPr>
                <w:rFonts w:cstheme="minorHAnsi"/>
              </w:rPr>
              <w:t>Date de naissance</w:t>
            </w:r>
          </w:p>
        </w:tc>
        <w:tc>
          <w:tcPr>
            <w:tcW w:w="2835" w:type="dxa"/>
          </w:tcPr>
          <w:p w14:paraId="4E9584B0" w14:textId="51D526B3" w:rsidR="00184510" w:rsidRPr="00AA1791" w:rsidRDefault="000313B2" w:rsidP="001B55B0">
            <w:pPr>
              <w:rPr>
                <w:rFonts w:cstheme="minorHAnsi"/>
              </w:rPr>
            </w:pPr>
            <w:r>
              <w:rPr>
                <w:rFonts w:cstheme="minorHAnsi"/>
              </w:rPr>
              <w:t>Lien de parenté</w:t>
            </w:r>
          </w:p>
        </w:tc>
        <w:tc>
          <w:tcPr>
            <w:tcW w:w="2694" w:type="dxa"/>
          </w:tcPr>
          <w:p w14:paraId="59103485" w14:textId="118D3D58" w:rsidR="00184510" w:rsidRPr="00AA1791" w:rsidRDefault="000313B2" w:rsidP="001B55B0">
            <w:pPr>
              <w:rPr>
                <w:rFonts w:cstheme="minorHAnsi"/>
              </w:rPr>
            </w:pPr>
            <w:r w:rsidRPr="00AA1791">
              <w:rPr>
                <w:rFonts w:cstheme="minorHAnsi"/>
              </w:rPr>
              <w:t>Ecole</w:t>
            </w:r>
          </w:p>
        </w:tc>
      </w:tr>
      <w:tr w:rsidR="00184510" w:rsidRPr="00AA1791" w14:paraId="254A9E87" w14:textId="77777777" w:rsidTr="007B440C">
        <w:sdt>
          <w:sdtPr>
            <w:rPr>
              <w:rFonts w:cstheme="minorHAnsi"/>
            </w:rPr>
            <w:id w:val="-45994637"/>
            <w:placeholder>
              <w:docPart w:val="DefaultPlaceholder_-1854013440"/>
            </w:placeholder>
          </w:sdtPr>
          <w:sdtEndPr/>
          <w:sdtContent>
            <w:tc>
              <w:tcPr>
                <w:tcW w:w="2377" w:type="dxa"/>
              </w:tcPr>
              <w:p w14:paraId="048EA349" w14:textId="11633F50" w:rsidR="00184510" w:rsidRPr="00AA1791" w:rsidRDefault="00087A7B" w:rsidP="001B55B0">
                <w:pPr>
                  <w:rPr>
                    <w:rFonts w:cstheme="minorHAnsi"/>
                  </w:rPr>
                </w:pPr>
                <w:r w:rsidRPr="00AA1791">
                  <w:rPr>
                    <w:rFonts w:cstheme="minorHAnsi"/>
                  </w:rPr>
                  <w:t xml:space="preserve">                           </w:t>
                </w:r>
              </w:p>
            </w:tc>
          </w:sdtContent>
        </w:sdt>
        <w:sdt>
          <w:sdtPr>
            <w:rPr>
              <w:rFonts w:cstheme="minorHAnsi"/>
            </w:rPr>
            <w:id w:val="-1010286138"/>
            <w:placeholder>
              <w:docPart w:val="DefaultPlaceholder_-1854013437"/>
            </w:placeholder>
            <w:date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1587" w:type="dxa"/>
              </w:tcPr>
              <w:p w14:paraId="6F1ACABC" w14:textId="3650D471" w:rsidR="00184510" w:rsidRPr="00AA1791" w:rsidRDefault="00603BF4" w:rsidP="001B55B0">
                <w:pPr>
                  <w:rPr>
                    <w:rFonts w:cstheme="minorHAnsi"/>
                  </w:rPr>
                </w:pPr>
                <w:r>
                  <w:rPr>
                    <w:rFonts w:cstheme="minorHAnsi"/>
                  </w:rPr>
                  <w:t xml:space="preserve">                     </w:t>
                </w:r>
              </w:p>
            </w:tc>
          </w:sdtContent>
        </w:sdt>
        <w:sdt>
          <w:sdtPr>
            <w:rPr>
              <w:rFonts w:cstheme="minorHAnsi"/>
            </w:rPr>
            <w:id w:val="43262174"/>
            <w:placeholder>
              <w:docPart w:val="DefaultPlaceholder_-1854013440"/>
            </w:placeholder>
          </w:sdtPr>
          <w:sdtEndPr/>
          <w:sdtContent>
            <w:tc>
              <w:tcPr>
                <w:tcW w:w="2835" w:type="dxa"/>
              </w:tcPr>
              <w:p w14:paraId="71E0765F" w14:textId="4A87A3BE" w:rsidR="00184510" w:rsidRPr="00AA1791" w:rsidRDefault="00087A7B" w:rsidP="001B55B0">
                <w:pPr>
                  <w:rPr>
                    <w:rFonts w:cstheme="minorHAnsi"/>
                  </w:rPr>
                </w:pPr>
                <w:r w:rsidRPr="00AA1791">
                  <w:rPr>
                    <w:rFonts w:cstheme="minorHAnsi"/>
                  </w:rPr>
                  <w:t xml:space="preserve">              </w:t>
                </w:r>
                <w:r w:rsidR="000313B2">
                  <w:rPr>
                    <w:rFonts w:cstheme="minorHAnsi"/>
                  </w:rPr>
                  <w:t xml:space="preserve">                  </w:t>
                </w:r>
                <w:r w:rsidRPr="00AA1791">
                  <w:rPr>
                    <w:rFonts w:cstheme="minorHAnsi"/>
                  </w:rPr>
                  <w:t xml:space="preserve">   </w:t>
                </w:r>
              </w:p>
            </w:tc>
          </w:sdtContent>
        </w:sdt>
        <w:tc>
          <w:tcPr>
            <w:tcW w:w="2694" w:type="dxa"/>
          </w:tcPr>
          <w:sdt>
            <w:sdtPr>
              <w:rPr>
                <w:rFonts w:cstheme="minorHAnsi"/>
              </w:rPr>
              <w:id w:val="1444338551"/>
              <w:placeholder>
                <w:docPart w:val="DefaultPlaceholder_-1854013440"/>
              </w:placeholder>
            </w:sdtPr>
            <w:sdtEndPr/>
            <w:sdtContent>
              <w:p w14:paraId="4B29FFE4" w14:textId="34F2D181" w:rsidR="00184510" w:rsidRPr="00AA1791" w:rsidRDefault="00087A7B" w:rsidP="001B55B0">
                <w:pPr>
                  <w:rPr>
                    <w:rFonts w:cstheme="minorHAnsi"/>
                  </w:rPr>
                </w:pPr>
                <w:r w:rsidRPr="00AA1791">
                  <w:rPr>
                    <w:rFonts w:cstheme="minorHAnsi"/>
                  </w:rPr>
                  <w:t xml:space="preserve">                                                   </w:t>
                </w:r>
              </w:p>
            </w:sdtContent>
          </w:sdt>
        </w:tc>
      </w:tr>
      <w:tr w:rsidR="00184510" w:rsidRPr="00AA1791" w14:paraId="1718DFBB" w14:textId="77777777" w:rsidTr="007B440C">
        <w:sdt>
          <w:sdtPr>
            <w:rPr>
              <w:rFonts w:cstheme="minorHAnsi"/>
            </w:rPr>
            <w:id w:val="1114183840"/>
            <w:placeholder>
              <w:docPart w:val="DefaultPlaceholder_-1854013440"/>
            </w:placeholder>
          </w:sdtPr>
          <w:sdtEndPr/>
          <w:sdtContent>
            <w:tc>
              <w:tcPr>
                <w:tcW w:w="2377" w:type="dxa"/>
              </w:tcPr>
              <w:p w14:paraId="3AB06C92" w14:textId="613DFB94" w:rsidR="00184510" w:rsidRPr="00AA1791" w:rsidRDefault="00087A7B" w:rsidP="001B55B0">
                <w:pPr>
                  <w:rPr>
                    <w:rFonts w:cstheme="minorHAnsi"/>
                  </w:rPr>
                </w:pPr>
                <w:r w:rsidRPr="00AA1791">
                  <w:rPr>
                    <w:rFonts w:cstheme="minorHAnsi"/>
                  </w:rPr>
                  <w:t xml:space="preserve">                          </w:t>
                </w:r>
              </w:p>
            </w:tc>
          </w:sdtContent>
        </w:sdt>
        <w:sdt>
          <w:sdtPr>
            <w:rPr>
              <w:rFonts w:cstheme="minorHAnsi"/>
            </w:rPr>
            <w:id w:val="-584068703"/>
            <w:placeholder>
              <w:docPart w:val="DefaultPlaceholder_-1854013437"/>
            </w:placeholder>
            <w:date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1587" w:type="dxa"/>
              </w:tcPr>
              <w:p w14:paraId="1D41FA7A" w14:textId="3CEA9BB8" w:rsidR="00184510" w:rsidRPr="00AA1791" w:rsidRDefault="00603BF4" w:rsidP="001B55B0">
                <w:pPr>
                  <w:rPr>
                    <w:rFonts w:cstheme="minorHAnsi"/>
                  </w:rPr>
                </w:pPr>
                <w:r>
                  <w:rPr>
                    <w:rFonts w:cstheme="minorHAnsi"/>
                  </w:rPr>
                  <w:t xml:space="preserve">                      </w:t>
                </w:r>
              </w:p>
            </w:tc>
          </w:sdtContent>
        </w:sdt>
        <w:sdt>
          <w:sdtPr>
            <w:rPr>
              <w:rFonts w:cstheme="minorHAnsi"/>
            </w:rPr>
            <w:id w:val="-708653031"/>
            <w:placeholder>
              <w:docPart w:val="DefaultPlaceholder_-1854013440"/>
            </w:placeholder>
          </w:sdtPr>
          <w:sdtEndPr/>
          <w:sdtContent>
            <w:tc>
              <w:tcPr>
                <w:tcW w:w="2835" w:type="dxa"/>
              </w:tcPr>
              <w:p w14:paraId="0732E135" w14:textId="0D3F9ADA" w:rsidR="00184510" w:rsidRPr="00AA1791" w:rsidRDefault="00087A7B" w:rsidP="001B55B0">
                <w:pPr>
                  <w:rPr>
                    <w:rFonts w:cstheme="minorHAnsi"/>
                  </w:rPr>
                </w:pPr>
                <w:r w:rsidRPr="00AA1791">
                  <w:rPr>
                    <w:rFonts w:cstheme="minorHAnsi"/>
                  </w:rPr>
                  <w:t xml:space="preserve">             </w:t>
                </w:r>
                <w:r w:rsidR="000313B2">
                  <w:rPr>
                    <w:rFonts w:cstheme="minorHAnsi"/>
                  </w:rPr>
                  <w:t xml:space="preserve">                  </w:t>
                </w:r>
                <w:r w:rsidRPr="00AA1791">
                  <w:rPr>
                    <w:rFonts w:cstheme="minorHAnsi"/>
                  </w:rPr>
                  <w:t xml:space="preserve">    </w:t>
                </w:r>
              </w:p>
            </w:tc>
          </w:sdtContent>
        </w:sdt>
        <w:tc>
          <w:tcPr>
            <w:tcW w:w="2694" w:type="dxa"/>
          </w:tcPr>
          <w:sdt>
            <w:sdtPr>
              <w:rPr>
                <w:rFonts w:cstheme="minorHAnsi"/>
              </w:rPr>
              <w:id w:val="-1693442528"/>
              <w:placeholder>
                <w:docPart w:val="DefaultPlaceholder_-1854013440"/>
              </w:placeholder>
            </w:sdtPr>
            <w:sdtEndPr/>
            <w:sdtContent>
              <w:p w14:paraId="45F65B49" w14:textId="2DDD96D0" w:rsidR="00184510" w:rsidRPr="00AA1791" w:rsidRDefault="00087A7B" w:rsidP="001B55B0">
                <w:pPr>
                  <w:rPr>
                    <w:rFonts w:cstheme="minorHAnsi"/>
                  </w:rPr>
                </w:pPr>
                <w:r w:rsidRPr="00AA1791">
                  <w:rPr>
                    <w:rFonts w:cstheme="minorHAnsi"/>
                  </w:rPr>
                  <w:t xml:space="preserve">                                                   </w:t>
                </w:r>
              </w:p>
            </w:sdtContent>
          </w:sdt>
        </w:tc>
      </w:tr>
      <w:tr w:rsidR="00184510" w:rsidRPr="00AA1791" w14:paraId="2178F63A" w14:textId="77777777" w:rsidTr="007B440C">
        <w:sdt>
          <w:sdtPr>
            <w:rPr>
              <w:rFonts w:cstheme="minorHAnsi"/>
            </w:rPr>
            <w:id w:val="899251208"/>
            <w:placeholder>
              <w:docPart w:val="DefaultPlaceholder_-1854013440"/>
            </w:placeholder>
          </w:sdtPr>
          <w:sdtEndPr/>
          <w:sdtContent>
            <w:tc>
              <w:tcPr>
                <w:tcW w:w="2377" w:type="dxa"/>
              </w:tcPr>
              <w:p w14:paraId="304BC51A" w14:textId="03FBACF2" w:rsidR="00184510" w:rsidRPr="00AA1791" w:rsidRDefault="00087A7B" w:rsidP="001B55B0">
                <w:pPr>
                  <w:rPr>
                    <w:rFonts w:cstheme="minorHAnsi"/>
                  </w:rPr>
                </w:pPr>
                <w:r w:rsidRPr="00AA1791">
                  <w:rPr>
                    <w:rFonts w:cstheme="minorHAnsi"/>
                  </w:rPr>
                  <w:t xml:space="preserve">                           </w:t>
                </w:r>
              </w:p>
            </w:tc>
          </w:sdtContent>
        </w:sdt>
        <w:sdt>
          <w:sdtPr>
            <w:rPr>
              <w:rFonts w:cstheme="minorHAnsi"/>
            </w:rPr>
            <w:id w:val="807440253"/>
            <w:placeholder>
              <w:docPart w:val="DefaultPlaceholder_-1854013437"/>
            </w:placeholder>
            <w:date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1587" w:type="dxa"/>
              </w:tcPr>
              <w:p w14:paraId="65D54AD0" w14:textId="42703C91" w:rsidR="00184510" w:rsidRPr="00AA1791" w:rsidRDefault="00603BF4" w:rsidP="001B55B0">
                <w:pPr>
                  <w:rPr>
                    <w:rFonts w:cstheme="minorHAnsi"/>
                  </w:rPr>
                </w:pPr>
                <w:r>
                  <w:rPr>
                    <w:rFonts w:cstheme="minorHAnsi"/>
                  </w:rPr>
                  <w:t xml:space="preserve">                      </w:t>
                </w:r>
              </w:p>
            </w:tc>
          </w:sdtContent>
        </w:sdt>
        <w:sdt>
          <w:sdtPr>
            <w:rPr>
              <w:rFonts w:cstheme="minorHAnsi"/>
            </w:rPr>
            <w:id w:val="1160119826"/>
            <w:placeholder>
              <w:docPart w:val="DefaultPlaceholder_-1854013440"/>
            </w:placeholder>
          </w:sdtPr>
          <w:sdtEndPr/>
          <w:sdtContent>
            <w:tc>
              <w:tcPr>
                <w:tcW w:w="2835" w:type="dxa"/>
              </w:tcPr>
              <w:p w14:paraId="42A3FBA2" w14:textId="52A9132C" w:rsidR="00184510" w:rsidRPr="00AA1791" w:rsidRDefault="00087A7B" w:rsidP="001B55B0">
                <w:pPr>
                  <w:rPr>
                    <w:rFonts w:cstheme="minorHAnsi"/>
                  </w:rPr>
                </w:pPr>
                <w:r w:rsidRPr="00AA1791">
                  <w:rPr>
                    <w:rFonts w:cstheme="minorHAnsi"/>
                  </w:rPr>
                  <w:t xml:space="preserve">               </w:t>
                </w:r>
                <w:r w:rsidR="000313B2">
                  <w:rPr>
                    <w:rFonts w:cstheme="minorHAnsi"/>
                  </w:rPr>
                  <w:t xml:space="preserve">                </w:t>
                </w:r>
                <w:r w:rsidRPr="00AA1791">
                  <w:rPr>
                    <w:rFonts w:cstheme="minorHAnsi"/>
                  </w:rPr>
                  <w:t xml:space="preserve">    </w:t>
                </w:r>
              </w:p>
            </w:tc>
          </w:sdtContent>
        </w:sdt>
        <w:tc>
          <w:tcPr>
            <w:tcW w:w="2694" w:type="dxa"/>
          </w:tcPr>
          <w:sdt>
            <w:sdtPr>
              <w:rPr>
                <w:rFonts w:cstheme="minorHAnsi"/>
              </w:rPr>
              <w:id w:val="-727919566"/>
              <w:placeholder>
                <w:docPart w:val="DefaultPlaceholder_-1854013440"/>
              </w:placeholder>
            </w:sdtPr>
            <w:sdtEndPr/>
            <w:sdtContent>
              <w:p w14:paraId="27F9492C" w14:textId="1BB9B14B" w:rsidR="00184510" w:rsidRPr="00AA1791" w:rsidRDefault="00087A7B" w:rsidP="001B55B0">
                <w:pPr>
                  <w:rPr>
                    <w:rFonts w:cstheme="minorHAnsi"/>
                  </w:rPr>
                </w:pPr>
                <w:r w:rsidRPr="00AA1791">
                  <w:rPr>
                    <w:rFonts w:cstheme="minorHAnsi"/>
                  </w:rPr>
                  <w:t xml:space="preserve">                                                  </w:t>
                </w:r>
              </w:p>
            </w:sdtContent>
          </w:sdt>
        </w:tc>
      </w:tr>
    </w:tbl>
    <w:p w14:paraId="58C83BD0" w14:textId="5F08AF53" w:rsidR="00983A22" w:rsidRPr="00AA1791" w:rsidRDefault="00983A22" w:rsidP="00983A22">
      <w:pPr>
        <w:spacing w:after="0" w:line="240" w:lineRule="auto"/>
        <w:rPr>
          <w:rFonts w:cstheme="minorHAnsi"/>
          <w:b/>
        </w:rPr>
      </w:pPr>
    </w:p>
    <w:tbl>
      <w:tblPr>
        <w:tblStyle w:val="Grilledutableau"/>
        <w:tblpPr w:leftFromText="141" w:rightFromText="141" w:vertAnchor="text" w:horzAnchor="margin" w:tblpY="99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983A22" w:rsidRPr="00AA1791" w14:paraId="2A53BC30" w14:textId="77777777" w:rsidTr="007B440C">
        <w:tc>
          <w:tcPr>
            <w:tcW w:w="9493" w:type="dxa"/>
          </w:tcPr>
          <w:sdt>
            <w:sdtPr>
              <w:rPr>
                <w:rFonts w:cstheme="minorHAnsi"/>
                <w:i/>
              </w:rPr>
              <w:id w:val="650178544"/>
              <w:placeholder>
                <w:docPart w:val="DefaultPlaceholder_-1854013440"/>
              </w:placeholder>
            </w:sdtPr>
            <w:sdtEndPr/>
            <w:sdtContent>
              <w:p w14:paraId="5B8C0525" w14:textId="1B9F7CA3" w:rsidR="00BB01F8" w:rsidRPr="00AA1791" w:rsidRDefault="00BB01F8" w:rsidP="00983A22">
                <w:pPr>
                  <w:rPr>
                    <w:rFonts w:cstheme="minorHAnsi"/>
                    <w:i/>
                  </w:rPr>
                </w:pPr>
                <w:r w:rsidRPr="00AA1791">
                  <w:rPr>
                    <w:rFonts w:cstheme="minorHAnsi"/>
                    <w:i/>
                  </w:rPr>
                  <w:t xml:space="preserve">Présentez votre famille.    </w:t>
                </w:r>
              </w:p>
              <w:p w14:paraId="29B6CF16" w14:textId="77777777" w:rsidR="00BB01F8" w:rsidRPr="00AA1791" w:rsidRDefault="00BB01F8" w:rsidP="00983A22">
                <w:pPr>
                  <w:rPr>
                    <w:rFonts w:cstheme="minorHAnsi"/>
                    <w:i/>
                  </w:rPr>
                </w:pPr>
              </w:p>
              <w:p w14:paraId="7C4007EE" w14:textId="77777777" w:rsidR="00BB01F8" w:rsidRPr="00AA1791" w:rsidRDefault="00BB01F8" w:rsidP="00983A22">
                <w:pPr>
                  <w:rPr>
                    <w:rFonts w:cstheme="minorHAnsi"/>
                    <w:i/>
                  </w:rPr>
                </w:pPr>
              </w:p>
              <w:p w14:paraId="3F9DA23B" w14:textId="77777777" w:rsidR="00BB01F8" w:rsidRPr="00AA1791" w:rsidRDefault="00BB01F8" w:rsidP="00983A22">
                <w:pPr>
                  <w:rPr>
                    <w:rFonts w:cstheme="minorHAnsi"/>
                    <w:i/>
                  </w:rPr>
                </w:pPr>
              </w:p>
              <w:p w14:paraId="5CDBDFBF" w14:textId="66D069A7" w:rsidR="00BB01F8" w:rsidRDefault="00BB01F8" w:rsidP="00983A22">
                <w:pPr>
                  <w:rPr>
                    <w:rFonts w:cstheme="minorHAnsi"/>
                    <w:i/>
                  </w:rPr>
                </w:pPr>
              </w:p>
              <w:p w14:paraId="647229D8" w14:textId="426ED97B" w:rsidR="00603BF4" w:rsidRDefault="00603BF4" w:rsidP="00983A22">
                <w:pPr>
                  <w:rPr>
                    <w:rFonts w:cstheme="minorHAnsi"/>
                    <w:i/>
                  </w:rPr>
                </w:pPr>
              </w:p>
              <w:p w14:paraId="319A21DF" w14:textId="011227DB" w:rsidR="00603BF4" w:rsidRDefault="00603BF4" w:rsidP="00983A22">
                <w:pPr>
                  <w:rPr>
                    <w:rFonts w:cstheme="minorHAnsi"/>
                    <w:i/>
                  </w:rPr>
                </w:pPr>
              </w:p>
              <w:p w14:paraId="308FA6BF" w14:textId="11FCAAFB" w:rsidR="00603BF4" w:rsidRDefault="00603BF4" w:rsidP="00983A22">
                <w:pPr>
                  <w:rPr>
                    <w:rFonts w:cstheme="minorHAnsi"/>
                    <w:i/>
                  </w:rPr>
                </w:pPr>
              </w:p>
              <w:p w14:paraId="25382A00" w14:textId="77777777" w:rsidR="00603BF4" w:rsidRPr="00AA1791" w:rsidRDefault="00603BF4" w:rsidP="00983A22">
                <w:pPr>
                  <w:rPr>
                    <w:rFonts w:cstheme="minorHAnsi"/>
                    <w:i/>
                  </w:rPr>
                </w:pPr>
              </w:p>
              <w:p w14:paraId="2B1A4848" w14:textId="3E7CC491" w:rsidR="00983A22" w:rsidRPr="007B440C" w:rsidRDefault="00C1656D" w:rsidP="00983A22">
                <w:pPr>
                  <w:rPr>
                    <w:rFonts w:cstheme="minorHAnsi"/>
                    <w:i/>
                  </w:rPr>
                </w:pPr>
              </w:p>
            </w:sdtContent>
          </w:sdt>
        </w:tc>
      </w:tr>
    </w:tbl>
    <w:p w14:paraId="107E5194" w14:textId="3ADDF3D1" w:rsidR="008E474D" w:rsidRDefault="008E474D" w:rsidP="008E474D">
      <w:pPr>
        <w:rPr>
          <w:rFonts w:cstheme="minorHAnsi"/>
        </w:rPr>
      </w:pPr>
    </w:p>
    <w:p w14:paraId="6FDF6859" w14:textId="206CCC79" w:rsidR="00603BF4" w:rsidRDefault="00603BF4" w:rsidP="008E474D">
      <w:pPr>
        <w:rPr>
          <w:rFonts w:cstheme="minorHAnsi"/>
        </w:rPr>
      </w:pPr>
      <w:r>
        <w:rPr>
          <w:rFonts w:cstheme="minorHAnsi"/>
        </w:rPr>
        <w:br w:type="page"/>
      </w:r>
    </w:p>
    <w:p w14:paraId="590C6505" w14:textId="399E89C2" w:rsidR="008E474D" w:rsidRDefault="008E474D" w:rsidP="008E474D">
      <w:pPr>
        <w:rPr>
          <w:rFonts w:cstheme="minorHAnsi"/>
          <w:b/>
        </w:rPr>
      </w:pPr>
      <w:r w:rsidRPr="00AA1791">
        <w:rPr>
          <w:rFonts w:cstheme="minorHAnsi"/>
          <w:noProof/>
        </w:rPr>
        <w:lastRenderedPageBreak/>
        <w:drawing>
          <wp:anchor distT="0" distB="0" distL="114300" distR="114300" simplePos="0" relativeHeight="251707392" behindDoc="1" locked="0" layoutInCell="1" allowOverlap="1" wp14:anchorId="64D6C27D" wp14:editId="32677D2F">
            <wp:simplePos x="0" y="0"/>
            <wp:positionH relativeFrom="column">
              <wp:posOffset>-401955</wp:posOffset>
            </wp:positionH>
            <wp:positionV relativeFrom="paragraph">
              <wp:posOffset>43180</wp:posOffset>
            </wp:positionV>
            <wp:extent cx="269875" cy="269875"/>
            <wp:effectExtent l="0" t="0" r="0" b="0"/>
            <wp:wrapTight wrapText="bothSides">
              <wp:wrapPolygon edited="0">
                <wp:start x="6099" y="0"/>
                <wp:lineTo x="0" y="9148"/>
                <wp:lineTo x="0" y="19821"/>
                <wp:lineTo x="19821" y="19821"/>
                <wp:lineTo x="19821" y="10673"/>
                <wp:lineTo x="16772" y="3049"/>
                <wp:lineTo x="13722" y="0"/>
                <wp:lineTo x="6099" y="0"/>
              </wp:wrapPolygon>
            </wp:wrapTight>
            <wp:docPr id="7" name="Graphique 6" descr="Maison">
              <a:extLst xmlns:a="http://schemas.openxmlformats.org/drawingml/2006/main">
                <a:ext uri="{FF2B5EF4-FFF2-40B4-BE49-F238E27FC236}">
                  <a16:creationId xmlns:a16="http://schemas.microsoft.com/office/drawing/2014/main" id="{D157D4AE-FA56-4DAF-91CC-8DDFA32423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que 6" descr="Maison">
                      <a:extLst>
                        <a:ext uri="{FF2B5EF4-FFF2-40B4-BE49-F238E27FC236}">
                          <a16:creationId xmlns:a16="http://schemas.microsoft.com/office/drawing/2014/main" id="{D157D4AE-FA56-4DAF-91CC-8DDFA32423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26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1791">
        <w:rPr>
          <w:rFonts w:cstheme="minorHAnsi"/>
          <w:b/>
        </w:rPr>
        <w:t>CONDITIONS MATERIELLES D’ACCUEIL</w:t>
      </w:r>
    </w:p>
    <w:p w14:paraId="448F65FC" w14:textId="73835B1D" w:rsidR="00F37490" w:rsidRPr="00F37490" w:rsidRDefault="00F37490" w:rsidP="00F37490">
      <w:pPr>
        <w:pStyle w:val="Paragraphedeliste"/>
        <w:numPr>
          <w:ilvl w:val="0"/>
          <w:numId w:val="40"/>
        </w:numPr>
        <w:rPr>
          <w:rFonts w:cstheme="minorHAnsi"/>
          <w:b/>
        </w:rPr>
      </w:pPr>
      <w:r w:rsidRPr="00F37490">
        <w:rPr>
          <w:rFonts w:cstheme="minorHAnsi"/>
          <w:b/>
        </w:rPr>
        <w:t xml:space="preserve">LOGEMENT : </w:t>
      </w:r>
    </w:p>
    <w:tbl>
      <w:tblPr>
        <w:tblStyle w:val="Grilledutableau"/>
        <w:tblpPr w:leftFromText="141" w:rightFromText="141" w:vertAnchor="text" w:horzAnchor="margin" w:tblpY="-46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8E474D" w:rsidRPr="00AA1791" w14:paraId="147774EA" w14:textId="77777777" w:rsidTr="002C785B">
        <w:tc>
          <w:tcPr>
            <w:tcW w:w="9209" w:type="dxa"/>
          </w:tcPr>
          <w:p w14:paraId="0C6241FC" w14:textId="308A2269" w:rsidR="003B294A" w:rsidRPr="00AA1791" w:rsidRDefault="003B294A" w:rsidP="003B294A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Vous êtes : </w:t>
            </w:r>
            <w:r w:rsidRPr="00AA1791">
              <w:rPr>
                <w:rFonts w:cstheme="minorHAnsi"/>
              </w:rPr>
              <w:t xml:space="preserve">  </w:t>
            </w:r>
            <w:sdt>
              <w:sdtPr>
                <w:rPr>
                  <w:rFonts w:cstheme="minorHAnsi"/>
                </w:rPr>
                <w:id w:val="444431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A179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AA1791">
              <w:rPr>
                <w:rFonts w:cstheme="minorHAnsi"/>
              </w:rPr>
              <w:t xml:space="preserve">  propriétaire             </w:t>
            </w:r>
            <w:sdt>
              <w:sdtPr>
                <w:rPr>
                  <w:rFonts w:cstheme="minorHAnsi"/>
                </w:rPr>
                <w:id w:val="-1406368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A179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AA1791">
              <w:rPr>
                <w:rFonts w:cstheme="minorHAnsi"/>
              </w:rPr>
              <w:t xml:space="preserve"> locataire</w:t>
            </w:r>
          </w:p>
          <w:p w14:paraId="602A52F1" w14:textId="77777777" w:rsidR="008E474D" w:rsidRPr="00AA1791" w:rsidRDefault="008E474D" w:rsidP="008E474D">
            <w:pPr>
              <w:rPr>
                <w:rFonts w:cstheme="minorHAnsi"/>
              </w:rPr>
            </w:pPr>
          </w:p>
          <w:p w14:paraId="52BCCE6D" w14:textId="77777777" w:rsidR="008E474D" w:rsidRPr="00AA1791" w:rsidRDefault="008E474D" w:rsidP="008E474D">
            <w:pPr>
              <w:rPr>
                <w:rFonts w:cstheme="minorHAnsi"/>
              </w:rPr>
            </w:pPr>
            <w:r w:rsidRPr="00AA1791">
              <w:rPr>
                <w:rFonts w:cstheme="minorHAnsi"/>
              </w:rPr>
              <w:t xml:space="preserve">Adresse :  </w:t>
            </w:r>
            <w:sdt>
              <w:sdtPr>
                <w:rPr>
                  <w:rFonts w:cstheme="minorHAnsi"/>
                </w:rPr>
                <w:alias w:val="Nationalité"/>
                <w:tag w:val="Nationalité"/>
                <w:id w:val="-1191440748"/>
                <w:placeholder>
                  <w:docPart w:val="3758F0A246EB49DC9823C6E976D2DAE2"/>
                </w:placeholder>
                <w:text/>
              </w:sdtPr>
              <w:sdtEndPr/>
              <w:sdtContent>
                <w:r w:rsidRPr="00AA1791">
                  <w:rPr>
                    <w:rFonts w:cstheme="minorHAnsi"/>
                  </w:rPr>
                  <w:t xml:space="preserve">                                                                        </w:t>
                </w:r>
              </w:sdtContent>
            </w:sdt>
          </w:p>
          <w:p w14:paraId="30481480" w14:textId="77777777" w:rsidR="008E474D" w:rsidRPr="00AA1791" w:rsidRDefault="008E474D" w:rsidP="008E474D">
            <w:pPr>
              <w:rPr>
                <w:rFonts w:cstheme="minorHAnsi"/>
              </w:rPr>
            </w:pPr>
            <w:r w:rsidRPr="00AA1791">
              <w:rPr>
                <w:rFonts w:cstheme="minorHAnsi"/>
              </w:rPr>
              <w:t xml:space="preserve">Code Postal : </w:t>
            </w:r>
            <w:sdt>
              <w:sdtPr>
                <w:rPr>
                  <w:rFonts w:cstheme="minorHAnsi"/>
                </w:rPr>
                <w:id w:val="-483478555"/>
                <w:placeholder>
                  <w:docPart w:val="637614563DD84A318A5EA2DD9CD42A3C"/>
                </w:placeholder>
              </w:sdtPr>
              <w:sdtEndPr/>
              <w:sdtContent>
                <w:r w:rsidRPr="00AA1791">
                  <w:rPr>
                    <w:rFonts w:cstheme="minorHAnsi"/>
                  </w:rPr>
                  <w:t xml:space="preserve">                       </w:t>
                </w:r>
              </w:sdtContent>
            </w:sdt>
            <w:r w:rsidRPr="00AA1791">
              <w:rPr>
                <w:rFonts w:cstheme="minorHAnsi"/>
              </w:rPr>
              <w:t xml:space="preserve">  </w:t>
            </w:r>
            <w:r w:rsidRPr="00AA1791">
              <w:rPr>
                <w:rFonts w:cstheme="minorHAnsi"/>
                <w:noProof/>
              </w:rPr>
              <w:t xml:space="preserve"> </w:t>
            </w:r>
            <w:r w:rsidRPr="00AA1791">
              <w:rPr>
                <w:rFonts w:cstheme="minorHAnsi"/>
              </w:rPr>
              <w:t xml:space="preserve">Ville : </w:t>
            </w:r>
            <w:sdt>
              <w:sdtPr>
                <w:rPr>
                  <w:rFonts w:cstheme="minorHAnsi"/>
                </w:rPr>
                <w:id w:val="-1663080264"/>
                <w:placeholder>
                  <w:docPart w:val="637614563DD84A318A5EA2DD9CD42A3C"/>
                </w:placeholder>
              </w:sdtPr>
              <w:sdtEndPr/>
              <w:sdtContent>
                <w:r w:rsidRPr="00AA1791">
                  <w:rPr>
                    <w:rFonts w:cstheme="minorHAnsi"/>
                  </w:rPr>
                  <w:t xml:space="preserve">                                                              </w:t>
                </w:r>
              </w:sdtContent>
            </w:sdt>
          </w:p>
          <w:p w14:paraId="4CB3551A" w14:textId="16D495A6" w:rsidR="008E474D" w:rsidRPr="00AA1791" w:rsidRDefault="008E474D" w:rsidP="008E474D">
            <w:pPr>
              <w:rPr>
                <w:rFonts w:cstheme="minorHAnsi"/>
              </w:rPr>
            </w:pPr>
          </w:p>
          <w:p w14:paraId="4B8C4AE1" w14:textId="043BE069" w:rsidR="008E474D" w:rsidRPr="00AA1791" w:rsidRDefault="003B294A" w:rsidP="00341581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Type de logement :    </w:t>
            </w:r>
            <w:sdt>
              <w:sdtPr>
                <w:rPr>
                  <w:rFonts w:cstheme="minorHAnsi"/>
                </w:rPr>
                <w:id w:val="1068996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474D" w:rsidRPr="00AA179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E474D" w:rsidRPr="00AA1791">
              <w:rPr>
                <w:rFonts w:cstheme="minorHAnsi"/>
              </w:rPr>
              <w:t xml:space="preserve">  maison individuelle      </w:t>
            </w:r>
            <w:sdt>
              <w:sdtPr>
                <w:rPr>
                  <w:rFonts w:cstheme="minorHAnsi"/>
                </w:rPr>
                <w:id w:val="-273632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474D" w:rsidRPr="00AA179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E474D" w:rsidRPr="00AA1791">
              <w:rPr>
                <w:rFonts w:cstheme="minorHAnsi"/>
              </w:rPr>
              <w:t xml:space="preserve"> appartement </w:t>
            </w:r>
          </w:p>
          <w:p w14:paraId="46C1D776" w14:textId="383D9EFA" w:rsidR="008E474D" w:rsidRPr="00AA1791" w:rsidRDefault="008E474D" w:rsidP="008E474D">
            <w:pPr>
              <w:rPr>
                <w:rFonts w:cstheme="minorHAnsi"/>
              </w:rPr>
            </w:pPr>
            <w:r w:rsidRPr="00AA1791">
              <w:rPr>
                <w:rFonts w:cstheme="minorHAnsi"/>
              </w:rPr>
              <w:t xml:space="preserve">Etage : </w:t>
            </w:r>
            <w:sdt>
              <w:sdtPr>
                <w:rPr>
                  <w:rFonts w:cstheme="minorHAnsi"/>
                </w:rPr>
                <w:id w:val="1550345258"/>
                <w:placeholder>
                  <w:docPart w:val="DefaultPlaceholder_-1854013440"/>
                </w:placeholder>
              </w:sdtPr>
              <w:sdtEndPr/>
              <w:sdtContent>
                <w:r w:rsidRPr="00AA1791">
                  <w:rPr>
                    <w:rFonts w:cstheme="minorHAnsi"/>
                  </w:rPr>
                  <w:t xml:space="preserve">                      </w:t>
                </w:r>
              </w:sdtContent>
            </w:sdt>
            <w:r w:rsidRPr="00AA1791">
              <w:rPr>
                <w:rFonts w:cstheme="minorHAnsi"/>
              </w:rPr>
              <w:t xml:space="preserve">   </w:t>
            </w:r>
            <w:sdt>
              <w:sdtPr>
                <w:rPr>
                  <w:rFonts w:cstheme="minorHAnsi"/>
                </w:rPr>
                <w:id w:val="778367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A179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AA1791">
              <w:rPr>
                <w:rFonts w:cstheme="minorHAnsi"/>
              </w:rPr>
              <w:t xml:space="preserve">  avec ascenseur              </w:t>
            </w:r>
            <w:sdt>
              <w:sdtPr>
                <w:rPr>
                  <w:rFonts w:cstheme="minorHAnsi"/>
                </w:rPr>
                <w:id w:val="1233737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A179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AA1791">
              <w:rPr>
                <w:rFonts w:cstheme="minorHAnsi"/>
              </w:rPr>
              <w:t xml:space="preserve">  avec jardin     </w:t>
            </w:r>
          </w:p>
          <w:p w14:paraId="5576E68B" w14:textId="39C5D7A3" w:rsidR="008E474D" w:rsidRPr="00AA1791" w:rsidRDefault="008E474D" w:rsidP="00341581">
            <w:pPr>
              <w:rPr>
                <w:rFonts w:cstheme="minorHAnsi"/>
              </w:rPr>
            </w:pPr>
            <w:r w:rsidRPr="00AA1791">
              <w:rPr>
                <w:rFonts w:cstheme="minorHAnsi"/>
              </w:rPr>
              <w:t xml:space="preserve">Surface : </w:t>
            </w:r>
            <w:sdt>
              <w:sdtPr>
                <w:rPr>
                  <w:rFonts w:cstheme="minorHAnsi"/>
                </w:rPr>
                <w:id w:val="-1664698351"/>
                <w:placeholder>
                  <w:docPart w:val="DefaultPlaceholder_-1854013440"/>
                </w:placeholder>
              </w:sdtPr>
              <w:sdtEndPr/>
              <w:sdtContent>
                <w:r w:rsidRPr="00AA1791">
                  <w:rPr>
                    <w:rFonts w:cstheme="minorHAnsi"/>
                  </w:rPr>
                  <w:t xml:space="preserve">                   </w:t>
                </w:r>
              </w:sdtContent>
            </w:sdt>
            <w:r w:rsidRPr="00AA1791">
              <w:rPr>
                <w:rFonts w:cstheme="minorHAnsi"/>
              </w:rPr>
              <w:t>m²</w:t>
            </w:r>
          </w:p>
          <w:p w14:paraId="60218050" w14:textId="77777777" w:rsidR="008E474D" w:rsidRPr="00AA1791" w:rsidRDefault="008E474D" w:rsidP="00341581">
            <w:pPr>
              <w:rPr>
                <w:rFonts w:cstheme="minorHAnsi"/>
              </w:rPr>
            </w:pPr>
          </w:p>
          <w:p w14:paraId="00447075" w14:textId="5F11A8C6" w:rsidR="008E474D" w:rsidRPr="00AA1791" w:rsidRDefault="008E474D" w:rsidP="00341581">
            <w:pPr>
              <w:rPr>
                <w:rFonts w:cstheme="minorHAnsi"/>
              </w:rPr>
            </w:pPr>
            <w:r w:rsidRPr="00AA1791">
              <w:rPr>
                <w:rFonts w:cstheme="minorHAnsi"/>
              </w:rPr>
              <w:t xml:space="preserve">Description du logement (nombre et destination des pièces) : </w:t>
            </w:r>
            <w:sdt>
              <w:sdtPr>
                <w:rPr>
                  <w:rFonts w:cstheme="minorHAnsi"/>
                </w:rPr>
                <w:id w:val="1295331013"/>
                <w:placeholder>
                  <w:docPart w:val="20195C2567184596AE5731D080E72082"/>
                </w:placeholder>
              </w:sdtPr>
              <w:sdtEndPr/>
              <w:sdtContent>
                <w:r w:rsidR="003B294A">
                  <w:rPr>
                    <w:rFonts w:cstheme="minorHAnsi"/>
                  </w:rPr>
                  <w:t xml:space="preserve">                                                                                            </w:t>
                </w:r>
                <w:proofErr w:type="gramStart"/>
                <w:r w:rsidR="003B294A">
                  <w:rPr>
                    <w:rFonts w:cstheme="minorHAnsi"/>
                  </w:rPr>
                  <w:t xml:space="preserve">  </w:t>
                </w:r>
                <w:r w:rsidR="003B294A" w:rsidRPr="003B294A">
                  <w:rPr>
                    <w:rFonts w:cstheme="minorHAnsi"/>
                    <w:color w:val="FFFFFF" w:themeColor="background1"/>
                  </w:rPr>
                  <w:t>.</w:t>
                </w:r>
                <w:proofErr w:type="gramEnd"/>
                <w:r w:rsidR="003B294A">
                  <w:rPr>
                    <w:rFonts w:cstheme="minorHAnsi"/>
                  </w:rPr>
                  <w:t xml:space="preserve">                                                                                             </w:t>
                </w:r>
              </w:sdtContent>
            </w:sdt>
          </w:p>
          <w:p w14:paraId="5C9AE17D" w14:textId="77777777" w:rsidR="008E474D" w:rsidRPr="00AA1791" w:rsidRDefault="008E474D" w:rsidP="00341581">
            <w:pPr>
              <w:rPr>
                <w:rFonts w:cstheme="minorHAnsi"/>
              </w:rPr>
            </w:pPr>
          </w:p>
          <w:p w14:paraId="3CC95FF7" w14:textId="77777777" w:rsidR="008E474D" w:rsidRPr="00AA1791" w:rsidRDefault="008E474D" w:rsidP="00341581">
            <w:pPr>
              <w:rPr>
                <w:rFonts w:cstheme="minorHAnsi"/>
              </w:rPr>
            </w:pPr>
            <w:r w:rsidRPr="00AA1791">
              <w:rPr>
                <w:rFonts w:cstheme="minorHAnsi"/>
              </w:rPr>
              <w:t xml:space="preserve">Animaux de compagnie :      </w:t>
            </w:r>
            <w:sdt>
              <w:sdtPr>
                <w:rPr>
                  <w:rFonts w:cstheme="minorHAnsi"/>
                </w:rPr>
                <w:id w:val="-15296361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A179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AA1791">
              <w:rPr>
                <w:rFonts w:cstheme="minorHAnsi"/>
              </w:rPr>
              <w:t xml:space="preserve">  non      </w:t>
            </w:r>
            <w:sdt>
              <w:sdtPr>
                <w:rPr>
                  <w:rFonts w:cstheme="minorHAnsi"/>
                </w:rPr>
                <w:id w:val="-1580825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A179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AA1791">
              <w:rPr>
                <w:rFonts w:cstheme="minorHAnsi"/>
              </w:rPr>
              <w:t xml:space="preserve"> oui (préciser) : </w:t>
            </w:r>
            <w:sdt>
              <w:sdtPr>
                <w:rPr>
                  <w:rFonts w:cstheme="minorHAnsi"/>
                </w:rPr>
                <w:id w:val="-720895871"/>
                <w:placeholder>
                  <w:docPart w:val="20195C2567184596AE5731D080E72082"/>
                </w:placeholder>
              </w:sdtPr>
              <w:sdtEndPr/>
              <w:sdtContent>
                <w:r w:rsidRPr="00AA1791">
                  <w:rPr>
                    <w:rFonts w:cstheme="minorHAnsi"/>
                  </w:rPr>
                  <w:t xml:space="preserve">                                                 </w:t>
                </w:r>
              </w:sdtContent>
            </w:sdt>
          </w:p>
          <w:p w14:paraId="4E9A673D" w14:textId="77777777" w:rsidR="008E474D" w:rsidRPr="00AA1791" w:rsidRDefault="008E474D" w:rsidP="00F37490">
            <w:pPr>
              <w:rPr>
                <w:rFonts w:cstheme="minorHAnsi"/>
              </w:rPr>
            </w:pPr>
          </w:p>
        </w:tc>
      </w:tr>
    </w:tbl>
    <w:p w14:paraId="4C09B76E" w14:textId="77777777" w:rsidR="00F37490" w:rsidRDefault="00F37490" w:rsidP="00F37490">
      <w:pPr>
        <w:rPr>
          <w:rFonts w:cstheme="minorHAnsi"/>
        </w:rPr>
      </w:pPr>
    </w:p>
    <w:p w14:paraId="781DA55F" w14:textId="245E2DA4" w:rsidR="00F37490" w:rsidRPr="00F37490" w:rsidRDefault="00F37490" w:rsidP="00F37490">
      <w:pPr>
        <w:pStyle w:val="Paragraphedeliste"/>
        <w:numPr>
          <w:ilvl w:val="0"/>
          <w:numId w:val="40"/>
        </w:numPr>
        <w:rPr>
          <w:rFonts w:cstheme="minorHAnsi"/>
        </w:rPr>
      </w:pPr>
      <w:r w:rsidRPr="00F37490">
        <w:rPr>
          <w:rFonts w:cstheme="minorHAnsi"/>
          <w:b/>
        </w:rPr>
        <w:t>TRANSPORT ET SCOLARISATION</w:t>
      </w:r>
      <w:r w:rsidRPr="00F37490">
        <w:rPr>
          <w:rFonts w:cstheme="minorHAnsi"/>
        </w:rPr>
        <w:t> :</w:t>
      </w:r>
    </w:p>
    <w:tbl>
      <w:tblPr>
        <w:tblStyle w:val="Grilledutableau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F37490" w14:paraId="01EFCCE6" w14:textId="77777777" w:rsidTr="002C785B">
        <w:tc>
          <w:tcPr>
            <w:tcW w:w="9209" w:type="dxa"/>
          </w:tcPr>
          <w:p w14:paraId="47D1FF56" w14:textId="3423B344" w:rsidR="00F37490" w:rsidRDefault="00F37490" w:rsidP="00F37490">
            <w:pPr>
              <w:rPr>
                <w:rFonts w:cstheme="minorHAnsi"/>
              </w:rPr>
            </w:pPr>
            <w:r w:rsidRPr="00AA1791">
              <w:rPr>
                <w:rFonts w:cstheme="minorHAnsi"/>
              </w:rPr>
              <w:t>Etablissements scolaires (collège/lycée) à proximité</w:t>
            </w:r>
            <w:r>
              <w:rPr>
                <w:rFonts w:cstheme="minorHAnsi"/>
              </w:rPr>
              <w:t xml:space="preserve"> du logement </w:t>
            </w:r>
            <w:r w:rsidRPr="00AA1791">
              <w:rPr>
                <w:rFonts w:cstheme="minorHAnsi"/>
              </w:rPr>
              <w:t>:</w:t>
            </w:r>
          </w:p>
          <w:p w14:paraId="7567C29B" w14:textId="77777777" w:rsidR="00F37490" w:rsidRDefault="00F37490" w:rsidP="00F37490">
            <w:pPr>
              <w:rPr>
                <w:rFonts w:cstheme="minorHAnsi"/>
              </w:rPr>
            </w:pPr>
            <w:r w:rsidRPr="00AA1791">
              <w:rPr>
                <w:rFonts w:cstheme="minorHAnsi"/>
              </w:rPr>
              <w:t xml:space="preserve">      </w:t>
            </w:r>
            <w:sdt>
              <w:sdtPr>
                <w:rPr>
                  <w:rFonts w:cstheme="minorHAnsi"/>
                </w:rPr>
                <w:id w:val="533862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A179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AA1791">
              <w:rPr>
                <w:rFonts w:cstheme="minorHAnsi"/>
              </w:rPr>
              <w:t xml:space="preserve">  </w:t>
            </w:r>
            <w:proofErr w:type="gramStart"/>
            <w:r w:rsidRPr="00AA1791">
              <w:rPr>
                <w:rFonts w:cstheme="minorHAnsi"/>
              </w:rPr>
              <w:t>non</w:t>
            </w:r>
            <w:proofErr w:type="gramEnd"/>
            <w:r w:rsidRPr="00AA1791">
              <w:rPr>
                <w:rFonts w:cstheme="minorHAnsi"/>
              </w:rPr>
              <w:t xml:space="preserve">      </w:t>
            </w:r>
            <w:sdt>
              <w:sdtPr>
                <w:rPr>
                  <w:rFonts w:cstheme="minorHAnsi"/>
                </w:rPr>
                <w:id w:val="-241111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A179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AA1791">
              <w:rPr>
                <w:rFonts w:cstheme="minorHAnsi"/>
              </w:rPr>
              <w:t xml:space="preserve"> oui</w:t>
            </w:r>
            <w:r>
              <w:rPr>
                <w:rFonts w:cstheme="minorHAnsi"/>
              </w:rPr>
              <w:t xml:space="preserve"> (précisez) </w:t>
            </w:r>
            <w:r w:rsidRPr="00AA1791">
              <w:rPr>
                <w:rFonts w:cstheme="minorHAnsi"/>
              </w:rPr>
              <w:t xml:space="preserve">: </w:t>
            </w:r>
            <w:sdt>
              <w:sdtPr>
                <w:rPr>
                  <w:rFonts w:cstheme="minorHAnsi"/>
                </w:rPr>
                <w:id w:val="-1442382995"/>
                <w:placeholder>
                  <w:docPart w:val="A02A7B2BC3D44EC0B0BC0792039CB7DE"/>
                </w:placeholder>
              </w:sdtPr>
              <w:sdtEndPr/>
              <w:sdtContent>
                <w:r w:rsidRPr="00AA1791">
                  <w:rPr>
                    <w:rFonts w:cstheme="minorHAnsi"/>
                  </w:rPr>
                  <w:t xml:space="preserve">                                                                 </w:t>
                </w:r>
              </w:sdtContent>
            </w:sdt>
            <w:r>
              <w:rPr>
                <w:rFonts w:cstheme="minorHAnsi"/>
              </w:rPr>
              <w:t xml:space="preserve">    </w:t>
            </w:r>
          </w:p>
          <w:p w14:paraId="5D71A487" w14:textId="77777777" w:rsidR="00F37490" w:rsidRDefault="00F37490" w:rsidP="00F37490">
            <w:pPr>
              <w:rPr>
                <w:rFonts w:cstheme="minorHAnsi"/>
              </w:rPr>
            </w:pPr>
            <w:r w:rsidRPr="00AA1791">
              <w:rPr>
                <w:rFonts w:cstheme="minorHAnsi"/>
              </w:rPr>
              <w:t>Transports scolaires à proximité :</w:t>
            </w:r>
          </w:p>
          <w:p w14:paraId="6738967F" w14:textId="00338F5F" w:rsidR="00F37490" w:rsidRPr="00AA1791" w:rsidRDefault="00F37490" w:rsidP="00F37490">
            <w:pPr>
              <w:rPr>
                <w:rFonts w:cstheme="minorHAnsi"/>
              </w:rPr>
            </w:pPr>
            <w:r w:rsidRPr="00AA1791">
              <w:rPr>
                <w:rFonts w:cstheme="minorHAnsi"/>
              </w:rPr>
              <w:t xml:space="preserve">   </w:t>
            </w:r>
            <w:r>
              <w:rPr>
                <w:rFonts w:cstheme="minorHAnsi"/>
              </w:rPr>
              <w:t xml:space="preserve">  </w:t>
            </w:r>
            <w:r w:rsidRPr="00AA1791"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</w:rPr>
                <w:id w:val="1406569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A179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AA1791">
              <w:rPr>
                <w:rFonts w:cstheme="minorHAnsi"/>
              </w:rPr>
              <w:t xml:space="preserve">  </w:t>
            </w:r>
            <w:proofErr w:type="gramStart"/>
            <w:r w:rsidRPr="00AA1791">
              <w:rPr>
                <w:rFonts w:cstheme="minorHAnsi"/>
              </w:rPr>
              <w:t>non</w:t>
            </w:r>
            <w:proofErr w:type="gramEnd"/>
            <w:r w:rsidRPr="00AA1791">
              <w:rPr>
                <w:rFonts w:cstheme="minorHAnsi"/>
              </w:rPr>
              <w:t xml:space="preserve">      </w:t>
            </w:r>
            <w:sdt>
              <w:sdtPr>
                <w:rPr>
                  <w:rFonts w:cstheme="minorHAnsi"/>
                </w:rPr>
                <w:id w:val="-70042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A179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AA1791">
              <w:rPr>
                <w:rFonts w:cstheme="minorHAnsi"/>
              </w:rPr>
              <w:t xml:space="preserve"> oui</w:t>
            </w:r>
            <w:r>
              <w:rPr>
                <w:rFonts w:cstheme="minorHAnsi"/>
              </w:rPr>
              <w:t xml:space="preserve"> (précisez) </w:t>
            </w:r>
            <w:r w:rsidRPr="00AA1791">
              <w:rPr>
                <w:rFonts w:cstheme="minorHAnsi"/>
              </w:rPr>
              <w:t xml:space="preserve">: </w:t>
            </w:r>
            <w:sdt>
              <w:sdtPr>
                <w:rPr>
                  <w:rFonts w:cstheme="minorHAnsi"/>
                </w:rPr>
                <w:id w:val="-344170435"/>
                <w:placeholder>
                  <w:docPart w:val="AC1100C64D684FE8A89F6113F838EF06"/>
                </w:placeholder>
              </w:sdtPr>
              <w:sdtEndPr/>
              <w:sdtContent>
                <w:r w:rsidRPr="00AA1791">
                  <w:rPr>
                    <w:rFonts w:cstheme="minorHAnsi"/>
                  </w:rPr>
                  <w:t xml:space="preserve">                                                                 </w:t>
                </w:r>
              </w:sdtContent>
            </w:sdt>
          </w:p>
          <w:p w14:paraId="5D8F5511" w14:textId="7F126DB5" w:rsidR="00F37490" w:rsidRDefault="00F37490" w:rsidP="00F37490">
            <w:pPr>
              <w:rPr>
                <w:rFonts w:cstheme="minorHAnsi"/>
              </w:rPr>
            </w:pPr>
            <w:r>
              <w:rPr>
                <w:rFonts w:cstheme="minorHAnsi"/>
              </w:rPr>
              <w:t>La famille possède un véhicule et peut assurer le transport scolaire :</w:t>
            </w:r>
          </w:p>
          <w:p w14:paraId="00F26A8B" w14:textId="678E17C8" w:rsidR="00F37490" w:rsidRPr="00AA1791" w:rsidRDefault="00F37490" w:rsidP="00F37490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Pr="00AA1791">
              <w:rPr>
                <w:rFonts w:cstheme="minorHAnsi"/>
              </w:rPr>
              <w:t xml:space="preserve">     </w:t>
            </w:r>
            <w:sdt>
              <w:sdtPr>
                <w:rPr>
                  <w:rFonts w:cstheme="minorHAnsi"/>
                </w:rPr>
                <w:id w:val="201989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A179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AA1791">
              <w:rPr>
                <w:rFonts w:cstheme="minorHAnsi"/>
              </w:rPr>
              <w:t xml:space="preserve">  </w:t>
            </w:r>
            <w:proofErr w:type="gramStart"/>
            <w:r w:rsidRPr="00AA1791">
              <w:rPr>
                <w:rFonts w:cstheme="minorHAnsi"/>
              </w:rPr>
              <w:t>non</w:t>
            </w:r>
            <w:proofErr w:type="gramEnd"/>
            <w:r w:rsidRPr="00AA1791">
              <w:rPr>
                <w:rFonts w:cstheme="minorHAnsi"/>
              </w:rPr>
              <w:t xml:space="preserve">      </w:t>
            </w:r>
            <w:sdt>
              <w:sdtPr>
                <w:rPr>
                  <w:rFonts w:cstheme="minorHAnsi"/>
                </w:rPr>
                <w:id w:val="-156079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A179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AA1791">
              <w:rPr>
                <w:rFonts w:cstheme="minorHAnsi"/>
              </w:rPr>
              <w:t xml:space="preserve"> oui</w:t>
            </w:r>
            <w:r>
              <w:rPr>
                <w:rFonts w:cstheme="minorHAnsi"/>
              </w:rPr>
              <w:t xml:space="preserve"> (précisez) </w:t>
            </w:r>
            <w:r w:rsidRPr="00AA1791">
              <w:rPr>
                <w:rFonts w:cstheme="minorHAnsi"/>
              </w:rPr>
              <w:t xml:space="preserve">: </w:t>
            </w:r>
            <w:sdt>
              <w:sdtPr>
                <w:rPr>
                  <w:rFonts w:cstheme="minorHAnsi"/>
                </w:rPr>
                <w:id w:val="785232355"/>
                <w:placeholder>
                  <w:docPart w:val="4EC6DA43C5A545DF92AF2E2CDA9FD9AE"/>
                </w:placeholder>
              </w:sdtPr>
              <w:sdtEndPr/>
              <w:sdtContent>
                <w:r w:rsidRPr="00AA1791">
                  <w:rPr>
                    <w:rFonts w:cstheme="minorHAnsi"/>
                  </w:rPr>
                  <w:t xml:space="preserve">                                                                 </w:t>
                </w:r>
              </w:sdtContent>
            </w:sdt>
          </w:p>
          <w:p w14:paraId="431B1B36" w14:textId="77777777" w:rsidR="00F37490" w:rsidRDefault="00F37490" w:rsidP="00983A22">
            <w:pPr>
              <w:rPr>
                <w:rFonts w:cstheme="minorHAnsi"/>
                <w:b/>
              </w:rPr>
            </w:pPr>
          </w:p>
        </w:tc>
      </w:tr>
    </w:tbl>
    <w:p w14:paraId="7E86B297" w14:textId="3741543E" w:rsidR="008E474D" w:rsidRPr="00AA1791" w:rsidRDefault="00F37490" w:rsidP="00983A22">
      <w:pPr>
        <w:spacing w:line="240" w:lineRule="auto"/>
        <w:rPr>
          <w:rFonts w:cstheme="minorHAnsi"/>
          <w:b/>
        </w:rPr>
      </w:pPr>
      <w:r w:rsidRPr="00AA1791">
        <w:rPr>
          <w:rFonts w:cstheme="minorHAnsi"/>
          <w:b/>
          <w:noProof/>
        </w:rPr>
        <w:drawing>
          <wp:anchor distT="0" distB="0" distL="114300" distR="114300" simplePos="0" relativeHeight="251701248" behindDoc="0" locked="0" layoutInCell="1" allowOverlap="1" wp14:anchorId="6E556546" wp14:editId="49180736">
            <wp:simplePos x="0" y="0"/>
            <wp:positionH relativeFrom="column">
              <wp:posOffset>-433871</wp:posOffset>
            </wp:positionH>
            <wp:positionV relativeFrom="paragraph">
              <wp:posOffset>268661</wp:posOffset>
            </wp:positionV>
            <wp:extent cx="302150" cy="302150"/>
            <wp:effectExtent l="0" t="0" r="3175" b="3175"/>
            <wp:wrapNone/>
            <wp:docPr id="8" name="Graphique 28" descr="Cyclisme">
              <a:extLst xmlns:a="http://schemas.openxmlformats.org/drawingml/2006/main">
                <a:ext uri="{FF2B5EF4-FFF2-40B4-BE49-F238E27FC236}">
                  <a16:creationId xmlns:a16="http://schemas.microsoft.com/office/drawing/2014/main" id="{A2B81985-BBF4-4112-843C-F9F199D1AF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phique 28" descr="Cyclisme">
                      <a:extLst>
                        <a:ext uri="{FF2B5EF4-FFF2-40B4-BE49-F238E27FC236}">
                          <a16:creationId xmlns:a16="http://schemas.microsoft.com/office/drawing/2014/main" id="{A2B81985-BBF4-4112-843C-F9F199D1AF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67" cy="303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AB83C4" w14:textId="4DEA796E" w:rsidR="00983A22" w:rsidRPr="00AA1791" w:rsidRDefault="00983A22" w:rsidP="00983A22">
      <w:pPr>
        <w:spacing w:line="240" w:lineRule="auto"/>
        <w:rPr>
          <w:rFonts w:cstheme="minorHAnsi"/>
          <w:b/>
        </w:rPr>
      </w:pPr>
      <w:r w:rsidRPr="00AA1791">
        <w:rPr>
          <w:rFonts w:cstheme="minorHAnsi"/>
          <w:b/>
        </w:rPr>
        <w:t>VIE QUOTIDIENNE ET LOISIRS</w:t>
      </w:r>
    </w:p>
    <w:tbl>
      <w:tblPr>
        <w:tblStyle w:val="Grilledutableau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983A22" w:rsidRPr="00AA1791" w14:paraId="253EA116" w14:textId="77777777" w:rsidTr="002C785B">
        <w:tc>
          <w:tcPr>
            <w:tcW w:w="9209" w:type="dxa"/>
          </w:tcPr>
          <w:sdt>
            <w:sdtPr>
              <w:rPr>
                <w:rFonts w:cstheme="minorHAnsi"/>
                <w:b/>
              </w:rPr>
              <w:id w:val="1487213853"/>
              <w:placeholder>
                <w:docPart w:val="3D5D5CC01A034BC2A7F14C7410E44482"/>
              </w:placeholder>
            </w:sdtPr>
            <w:sdtEndPr/>
            <w:sdtContent>
              <w:sdt>
                <w:sdtPr>
                  <w:rPr>
                    <w:rFonts w:cstheme="minorHAnsi"/>
                    <w:i/>
                  </w:rPr>
                  <w:id w:val="1436786789"/>
                  <w:placeholder>
                    <w:docPart w:val="B835349710A8474BB283198DE5EE19A2"/>
                  </w:placeholder>
                </w:sdtPr>
                <w:sdtEndPr/>
                <w:sdtContent>
                  <w:p w14:paraId="12EAAA95" w14:textId="168D7558" w:rsidR="00983A22" w:rsidRPr="00AA1791" w:rsidRDefault="00983A22" w:rsidP="001B55B0">
                    <w:pPr>
                      <w:rPr>
                        <w:rFonts w:cstheme="minorHAnsi"/>
                        <w:i/>
                      </w:rPr>
                    </w:pPr>
                    <w:r w:rsidRPr="00AA1791">
                      <w:rPr>
                        <w:rFonts w:cstheme="minorHAnsi"/>
                        <w:i/>
                      </w:rPr>
                      <w:t xml:space="preserve">Quel est le rythme de vie de la famille ? Quelle est </w:t>
                    </w:r>
                    <w:r w:rsidR="00BB01F8" w:rsidRPr="00AA1791">
                      <w:rPr>
                        <w:rFonts w:cstheme="minorHAnsi"/>
                        <w:i/>
                      </w:rPr>
                      <w:t>votre</w:t>
                    </w:r>
                    <w:r w:rsidRPr="00AA1791">
                      <w:rPr>
                        <w:rFonts w:cstheme="minorHAnsi"/>
                        <w:i/>
                      </w:rPr>
                      <w:t xml:space="preserve"> journée type ?</w:t>
                    </w:r>
                  </w:p>
                  <w:p w14:paraId="1978332F" w14:textId="0A7F8FB3" w:rsidR="00983A22" w:rsidRPr="00AA1791" w:rsidRDefault="00983A22" w:rsidP="001B55B0">
                    <w:pPr>
                      <w:rPr>
                        <w:rFonts w:cstheme="minorHAnsi"/>
                        <w:i/>
                      </w:rPr>
                    </w:pPr>
                    <w:r w:rsidRPr="00AA1791">
                      <w:rPr>
                        <w:rFonts w:cstheme="minorHAnsi"/>
                        <w:i/>
                      </w:rPr>
                      <w:t>Que fait la famille le soir ? le week-end ? pendant les vacances ?</w:t>
                    </w:r>
                  </w:p>
                  <w:p w14:paraId="5AB87202" w14:textId="15A841DE" w:rsidR="00983A22" w:rsidRPr="00AA1791" w:rsidRDefault="00983A22" w:rsidP="001B55B0">
                    <w:pPr>
                      <w:rPr>
                        <w:rFonts w:cstheme="minorHAnsi"/>
                        <w:i/>
                      </w:rPr>
                    </w:pPr>
                    <w:r w:rsidRPr="00AA1791">
                      <w:rPr>
                        <w:rFonts w:cstheme="minorHAnsi"/>
                        <w:i/>
                      </w:rPr>
                      <w:t>Quelles sont les activités que le jeune accueilli pourrait partager avec la famille ?</w:t>
                    </w:r>
                  </w:p>
                  <w:p w14:paraId="262D5287" w14:textId="1F5E36BD" w:rsidR="00983A22" w:rsidRPr="00AA1791" w:rsidRDefault="00983A22" w:rsidP="001B55B0">
                    <w:pPr>
                      <w:rPr>
                        <w:rFonts w:cstheme="minorHAnsi"/>
                        <w:i/>
                      </w:rPr>
                    </w:pPr>
                  </w:p>
                  <w:p w14:paraId="33503E6F" w14:textId="77777777" w:rsidR="00983A22" w:rsidRPr="00AA1791" w:rsidRDefault="00983A22" w:rsidP="001B55B0">
                    <w:pPr>
                      <w:rPr>
                        <w:rFonts w:cstheme="minorHAnsi"/>
                        <w:i/>
                      </w:rPr>
                    </w:pPr>
                  </w:p>
                  <w:p w14:paraId="2877F02F" w14:textId="77777777" w:rsidR="00983A22" w:rsidRPr="00AA1791" w:rsidRDefault="00983A22" w:rsidP="001B55B0">
                    <w:pPr>
                      <w:rPr>
                        <w:rFonts w:cstheme="minorHAnsi"/>
                        <w:i/>
                      </w:rPr>
                    </w:pPr>
                  </w:p>
                  <w:p w14:paraId="1C45F5F8" w14:textId="77777777" w:rsidR="00983A22" w:rsidRPr="00AA1791" w:rsidRDefault="00983A22" w:rsidP="001B55B0">
                    <w:pPr>
                      <w:rPr>
                        <w:rFonts w:cstheme="minorHAnsi"/>
                        <w:i/>
                      </w:rPr>
                    </w:pPr>
                  </w:p>
                  <w:p w14:paraId="42F9FC17" w14:textId="6049A750" w:rsidR="00983A22" w:rsidRDefault="00983A22" w:rsidP="001B55B0">
                    <w:pPr>
                      <w:rPr>
                        <w:rFonts w:cstheme="minorHAnsi"/>
                        <w:i/>
                      </w:rPr>
                    </w:pPr>
                  </w:p>
                  <w:p w14:paraId="04A48B46" w14:textId="377F9C6D" w:rsidR="00F37490" w:rsidRDefault="00F37490" w:rsidP="001B55B0">
                    <w:pPr>
                      <w:rPr>
                        <w:rFonts w:cstheme="minorHAnsi"/>
                        <w:i/>
                      </w:rPr>
                    </w:pPr>
                  </w:p>
                  <w:p w14:paraId="35A0CA94" w14:textId="74886674" w:rsidR="00F37490" w:rsidRDefault="00F37490" w:rsidP="001B55B0">
                    <w:pPr>
                      <w:rPr>
                        <w:rFonts w:cstheme="minorHAnsi"/>
                        <w:i/>
                      </w:rPr>
                    </w:pPr>
                  </w:p>
                  <w:p w14:paraId="2FCF766A" w14:textId="44FE872A" w:rsidR="00F37490" w:rsidRDefault="00F37490" w:rsidP="001B55B0">
                    <w:pPr>
                      <w:rPr>
                        <w:rFonts w:cstheme="minorHAnsi"/>
                        <w:i/>
                      </w:rPr>
                    </w:pPr>
                  </w:p>
                  <w:p w14:paraId="73943B1C" w14:textId="18AC8DBF" w:rsidR="00F37490" w:rsidRDefault="00F37490" w:rsidP="001B55B0">
                    <w:pPr>
                      <w:rPr>
                        <w:rFonts w:cstheme="minorHAnsi"/>
                        <w:i/>
                      </w:rPr>
                    </w:pPr>
                  </w:p>
                  <w:p w14:paraId="2EC69382" w14:textId="77777777" w:rsidR="00F37490" w:rsidRPr="00AA1791" w:rsidRDefault="00F37490" w:rsidP="001B55B0">
                    <w:pPr>
                      <w:rPr>
                        <w:rFonts w:cstheme="minorHAnsi"/>
                        <w:i/>
                      </w:rPr>
                    </w:pPr>
                  </w:p>
                  <w:p w14:paraId="0B48E5C3" w14:textId="77777777" w:rsidR="00983A22" w:rsidRPr="00AA1791" w:rsidRDefault="00983A22" w:rsidP="001B55B0">
                    <w:pPr>
                      <w:rPr>
                        <w:rFonts w:cstheme="minorHAnsi"/>
                        <w:i/>
                      </w:rPr>
                    </w:pPr>
                  </w:p>
                  <w:p w14:paraId="55AB3947" w14:textId="7C66B01F" w:rsidR="00983A22" w:rsidRPr="00AA1791" w:rsidRDefault="00C1656D" w:rsidP="001B55B0">
                    <w:pPr>
                      <w:rPr>
                        <w:rFonts w:cstheme="minorHAnsi"/>
                        <w:b/>
                      </w:rPr>
                    </w:pPr>
                  </w:p>
                </w:sdtContent>
              </w:sdt>
            </w:sdtContent>
          </w:sdt>
          <w:p w14:paraId="24C1334F" w14:textId="77777777" w:rsidR="00983A22" w:rsidRPr="00AA1791" w:rsidRDefault="00983A22" w:rsidP="001B55B0">
            <w:pPr>
              <w:rPr>
                <w:rFonts w:cstheme="minorHAnsi"/>
                <w:b/>
              </w:rPr>
            </w:pPr>
            <w:r w:rsidRPr="00AA1791">
              <w:rPr>
                <w:rFonts w:cstheme="minorHAnsi"/>
                <w:b/>
                <w:noProof/>
              </w:rPr>
              <w:drawing>
                <wp:anchor distT="0" distB="0" distL="114300" distR="114300" simplePos="0" relativeHeight="251687936" behindDoc="0" locked="0" layoutInCell="1" allowOverlap="1" wp14:anchorId="75B95B87" wp14:editId="62F946DF">
                  <wp:simplePos x="0" y="0"/>
                  <wp:positionH relativeFrom="column">
                    <wp:posOffset>541020</wp:posOffset>
                  </wp:positionH>
                  <wp:positionV relativeFrom="paragraph">
                    <wp:posOffset>191135</wp:posOffset>
                  </wp:positionV>
                  <wp:extent cx="329565" cy="329565"/>
                  <wp:effectExtent l="0" t="0" r="0" b="0"/>
                  <wp:wrapNone/>
                  <wp:docPr id="10" name="Graphique 12" descr="Coméd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8B11097-2988-4A4A-BED2-857FA5ACBC5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phique 12" descr="Comédie">
                            <a:extLst>
                              <a:ext uri="{FF2B5EF4-FFF2-40B4-BE49-F238E27FC236}">
                                <a16:creationId xmlns:a16="http://schemas.microsoft.com/office/drawing/2014/main" id="{28B11097-2988-4A4A-BED2-857FA5ACBC5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" cy="329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1791">
              <w:rPr>
                <w:rFonts w:cstheme="minorHAnsi"/>
                <w:b/>
                <w:noProof/>
              </w:rPr>
              <w:drawing>
                <wp:anchor distT="0" distB="0" distL="114300" distR="114300" simplePos="0" relativeHeight="251688960" behindDoc="0" locked="0" layoutInCell="1" allowOverlap="1" wp14:anchorId="1020CA88" wp14:editId="55067E00">
                  <wp:simplePos x="0" y="0"/>
                  <wp:positionH relativeFrom="column">
                    <wp:posOffset>964565</wp:posOffset>
                  </wp:positionH>
                  <wp:positionV relativeFrom="paragraph">
                    <wp:posOffset>190500</wp:posOffset>
                  </wp:positionV>
                  <wp:extent cx="350520" cy="350520"/>
                  <wp:effectExtent l="0" t="0" r="0" b="0"/>
                  <wp:wrapNone/>
                  <wp:docPr id="12" name="Graphique 14" descr="Palet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DF24CCE-2B4E-4B99-A411-A3F25D8385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que 14" descr="Palette">
                            <a:extLst>
                              <a:ext uri="{FF2B5EF4-FFF2-40B4-BE49-F238E27FC236}">
                                <a16:creationId xmlns:a16="http://schemas.microsoft.com/office/drawing/2014/main" id="{0DF24CCE-2B4E-4B99-A411-A3F25D8385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1791">
              <w:rPr>
                <w:rFonts w:cstheme="minorHAnsi"/>
                <w:b/>
                <w:noProof/>
              </w:rPr>
              <w:drawing>
                <wp:anchor distT="0" distB="0" distL="114300" distR="114300" simplePos="0" relativeHeight="251698176" behindDoc="0" locked="0" layoutInCell="1" allowOverlap="1" wp14:anchorId="751CA17C" wp14:editId="666C09EE">
                  <wp:simplePos x="0" y="0"/>
                  <wp:positionH relativeFrom="column">
                    <wp:posOffset>5083810</wp:posOffset>
                  </wp:positionH>
                  <wp:positionV relativeFrom="paragraph">
                    <wp:posOffset>123619</wp:posOffset>
                  </wp:positionV>
                  <wp:extent cx="404037" cy="404037"/>
                  <wp:effectExtent l="0" t="0" r="0" b="0"/>
                  <wp:wrapNone/>
                  <wp:docPr id="14" name="Graphique 34" descr="Culturiste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A51B021-45E8-4459-B808-95840253859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Graphique 34" descr="Culturiste ">
                            <a:extLst>
                              <a:ext uri="{FF2B5EF4-FFF2-40B4-BE49-F238E27FC236}">
                                <a16:creationId xmlns:a16="http://schemas.microsoft.com/office/drawing/2014/main" id="{3A51B021-45E8-4459-B808-95840253859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037" cy="404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1791">
              <w:rPr>
                <w:rFonts w:cstheme="minorHAnsi"/>
                <w:b/>
                <w:noProof/>
              </w:rPr>
              <w:drawing>
                <wp:anchor distT="0" distB="0" distL="114300" distR="114300" simplePos="0" relativeHeight="251697152" behindDoc="0" locked="0" layoutInCell="1" allowOverlap="1" wp14:anchorId="59C5E147" wp14:editId="17603743">
                  <wp:simplePos x="0" y="0"/>
                  <wp:positionH relativeFrom="column">
                    <wp:posOffset>4659630</wp:posOffset>
                  </wp:positionH>
                  <wp:positionV relativeFrom="paragraph">
                    <wp:posOffset>132699</wp:posOffset>
                  </wp:positionV>
                  <wp:extent cx="350875" cy="350875"/>
                  <wp:effectExtent l="0" t="0" r="0" b="0"/>
                  <wp:wrapNone/>
                  <wp:docPr id="16" name="Graphique 32" descr="Tenni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98D5231-49FF-454D-AE80-FF22B2DAC4A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Graphique 32" descr="Tennis">
                            <a:extLst>
                              <a:ext uri="{FF2B5EF4-FFF2-40B4-BE49-F238E27FC236}">
                                <a16:creationId xmlns:a16="http://schemas.microsoft.com/office/drawing/2014/main" id="{E98D5231-49FF-454D-AE80-FF22B2DAC4A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875" cy="3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1791">
              <w:rPr>
                <w:rFonts w:cstheme="minorHAnsi"/>
                <w:b/>
                <w:noProof/>
              </w:rPr>
              <w:drawing>
                <wp:anchor distT="0" distB="0" distL="114300" distR="114300" simplePos="0" relativeHeight="251696128" behindDoc="0" locked="0" layoutInCell="1" allowOverlap="1" wp14:anchorId="6134D057" wp14:editId="422992FD">
                  <wp:simplePos x="0" y="0"/>
                  <wp:positionH relativeFrom="column">
                    <wp:posOffset>4159250</wp:posOffset>
                  </wp:positionH>
                  <wp:positionV relativeFrom="paragraph">
                    <wp:posOffset>137407</wp:posOffset>
                  </wp:positionV>
                  <wp:extent cx="393405" cy="393405"/>
                  <wp:effectExtent l="0" t="0" r="6985" b="6985"/>
                  <wp:wrapNone/>
                  <wp:docPr id="18" name="Graphique 28" descr="Cyclism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2B81985-BBF4-4112-843C-F9F199D1AF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Graphique 28" descr="Cyclisme">
                            <a:extLst>
                              <a:ext uri="{FF2B5EF4-FFF2-40B4-BE49-F238E27FC236}">
                                <a16:creationId xmlns:a16="http://schemas.microsoft.com/office/drawing/2014/main" id="{A2B81985-BBF4-4112-843C-F9F199D1AF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405" cy="39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1791">
              <w:rPr>
                <w:rFonts w:cstheme="minorHAnsi"/>
                <w:b/>
                <w:noProof/>
              </w:rPr>
              <w:drawing>
                <wp:anchor distT="0" distB="0" distL="114300" distR="114300" simplePos="0" relativeHeight="251692032" behindDoc="0" locked="0" layoutInCell="1" allowOverlap="1" wp14:anchorId="4FF8D7A4" wp14:editId="18757F5B">
                  <wp:simplePos x="0" y="0"/>
                  <wp:positionH relativeFrom="column">
                    <wp:posOffset>2153202</wp:posOffset>
                  </wp:positionH>
                  <wp:positionV relativeFrom="paragraph">
                    <wp:posOffset>145654</wp:posOffset>
                  </wp:positionV>
                  <wp:extent cx="350520" cy="350520"/>
                  <wp:effectExtent l="0" t="0" r="0" b="0"/>
                  <wp:wrapNone/>
                  <wp:docPr id="20" name="Graphique 20" descr="Fleurs en po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092F962-511B-40A5-A335-23AB3698A4F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Graphique 20" descr="Fleurs en pot">
                            <a:extLst>
                              <a:ext uri="{FF2B5EF4-FFF2-40B4-BE49-F238E27FC236}">
                                <a16:creationId xmlns:a16="http://schemas.microsoft.com/office/drawing/2014/main" id="{5092F962-511B-40A5-A335-23AB3698A4F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1791">
              <w:rPr>
                <w:rFonts w:cstheme="minorHAnsi"/>
                <w:b/>
                <w:noProof/>
              </w:rPr>
              <w:drawing>
                <wp:anchor distT="0" distB="0" distL="114300" distR="114300" simplePos="0" relativeHeight="251691008" behindDoc="0" locked="0" layoutInCell="1" allowOverlap="1" wp14:anchorId="6EA37230" wp14:editId="0F609B1E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150932</wp:posOffset>
                  </wp:positionV>
                  <wp:extent cx="444707" cy="444707"/>
                  <wp:effectExtent l="0" t="0" r="0" b="0"/>
                  <wp:wrapNone/>
                  <wp:docPr id="22" name="Graphique 18" descr="Notation musical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E98F7D9-0BB1-4815-95BA-D71E75E63B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phique 18" descr="Notation musicale">
                            <a:extLst>
                              <a:ext uri="{FF2B5EF4-FFF2-40B4-BE49-F238E27FC236}">
                                <a16:creationId xmlns:a16="http://schemas.microsoft.com/office/drawing/2014/main" id="{7E98F7D9-0BB1-4815-95BA-D71E75E63B3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707" cy="444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2DA215D" w14:textId="77777777" w:rsidR="00983A22" w:rsidRPr="00AA1791" w:rsidRDefault="00983A22" w:rsidP="001B55B0">
            <w:pPr>
              <w:rPr>
                <w:rFonts w:cstheme="minorHAnsi"/>
                <w:b/>
              </w:rPr>
            </w:pPr>
            <w:r w:rsidRPr="00AA1791">
              <w:rPr>
                <w:rFonts w:cstheme="minorHAnsi"/>
                <w:b/>
                <w:noProof/>
              </w:rPr>
              <w:drawing>
                <wp:anchor distT="0" distB="0" distL="114300" distR="114300" simplePos="0" relativeHeight="251700224" behindDoc="1" locked="0" layoutInCell="1" allowOverlap="1" wp14:anchorId="082B9529" wp14:editId="0B05EF69">
                  <wp:simplePos x="0" y="0"/>
                  <wp:positionH relativeFrom="column">
                    <wp:posOffset>3734302</wp:posOffset>
                  </wp:positionH>
                  <wp:positionV relativeFrom="paragraph">
                    <wp:posOffset>8875</wp:posOffset>
                  </wp:positionV>
                  <wp:extent cx="339725" cy="339725"/>
                  <wp:effectExtent l="0" t="0" r="3175" b="3175"/>
                  <wp:wrapTight wrapText="bothSides">
                    <wp:wrapPolygon edited="0">
                      <wp:start x="7267" y="0"/>
                      <wp:lineTo x="0" y="4845"/>
                      <wp:lineTo x="0" y="16957"/>
                      <wp:lineTo x="7267" y="20591"/>
                      <wp:lineTo x="13323" y="20591"/>
                      <wp:lineTo x="20591" y="16957"/>
                      <wp:lineTo x="20591" y="4845"/>
                      <wp:lineTo x="13323" y="0"/>
                      <wp:lineTo x="7267" y="0"/>
                    </wp:wrapPolygon>
                  </wp:wrapTight>
                  <wp:docPr id="24" name="Graphique 38" descr="Ballon de footba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A6809E9-A96C-4948-A9B4-A15EC75C06D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Graphique 38" descr="Ballon de football">
                            <a:extLst>
                              <a:ext uri="{FF2B5EF4-FFF2-40B4-BE49-F238E27FC236}">
                                <a16:creationId xmlns:a16="http://schemas.microsoft.com/office/drawing/2014/main" id="{0A6809E9-A96C-4948-A9B4-A15EC75C06D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25" cy="33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A1791">
              <w:rPr>
                <w:rFonts w:cstheme="minorHAnsi"/>
                <w:b/>
                <w:noProof/>
              </w:rPr>
              <w:drawing>
                <wp:anchor distT="0" distB="0" distL="114300" distR="114300" simplePos="0" relativeHeight="251694080" behindDoc="0" locked="0" layoutInCell="1" allowOverlap="1" wp14:anchorId="7DBE3461" wp14:editId="04EC7802">
                  <wp:simplePos x="0" y="0"/>
                  <wp:positionH relativeFrom="column">
                    <wp:posOffset>3351930</wp:posOffset>
                  </wp:positionH>
                  <wp:positionV relativeFrom="paragraph">
                    <wp:posOffset>52380</wp:posOffset>
                  </wp:positionV>
                  <wp:extent cx="286562" cy="286562"/>
                  <wp:effectExtent l="0" t="0" r="0" b="0"/>
                  <wp:wrapNone/>
                  <wp:docPr id="26" name="Graphique 24" descr="Basket-ba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C80CF30-ECF4-4F23-A008-22683254447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Graphique 24" descr="Basket-ball">
                            <a:extLst>
                              <a:ext uri="{FF2B5EF4-FFF2-40B4-BE49-F238E27FC236}">
                                <a16:creationId xmlns:a16="http://schemas.microsoft.com/office/drawing/2014/main" id="{9C80CF30-ECF4-4F23-A008-22683254447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52" cy="28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1791">
              <w:rPr>
                <w:rFonts w:cstheme="minorHAnsi"/>
                <w:b/>
                <w:noProof/>
              </w:rPr>
              <w:drawing>
                <wp:anchor distT="0" distB="0" distL="114300" distR="114300" simplePos="0" relativeHeight="251695104" behindDoc="0" locked="0" layoutInCell="1" allowOverlap="1" wp14:anchorId="7EC4A77C" wp14:editId="595A3A2E">
                  <wp:simplePos x="0" y="0"/>
                  <wp:positionH relativeFrom="column">
                    <wp:posOffset>2936226</wp:posOffset>
                  </wp:positionH>
                  <wp:positionV relativeFrom="paragraph">
                    <wp:posOffset>9215</wp:posOffset>
                  </wp:positionV>
                  <wp:extent cx="350682" cy="361315"/>
                  <wp:effectExtent l="0" t="0" r="0" b="0"/>
                  <wp:wrapNone/>
                  <wp:docPr id="28" name="Graphique 26" descr="Plongé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3ED182A-76B0-40BF-ADB0-1A473DCCF9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phique 26" descr="Plongée">
                            <a:extLst>
                              <a:ext uri="{FF2B5EF4-FFF2-40B4-BE49-F238E27FC236}">
                                <a16:creationId xmlns:a16="http://schemas.microsoft.com/office/drawing/2014/main" id="{53ED182A-76B0-40BF-ADB0-1A473DCCF96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682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1791">
              <w:rPr>
                <w:rFonts w:cstheme="minorHAnsi"/>
                <w:b/>
                <w:noProof/>
              </w:rPr>
              <w:drawing>
                <wp:anchor distT="0" distB="0" distL="114300" distR="114300" simplePos="0" relativeHeight="251693056" behindDoc="0" locked="0" layoutInCell="1" allowOverlap="1" wp14:anchorId="7576D38B" wp14:editId="6A9E7DB8">
                  <wp:simplePos x="0" y="0"/>
                  <wp:positionH relativeFrom="column">
                    <wp:posOffset>2585735</wp:posOffset>
                  </wp:positionH>
                  <wp:positionV relativeFrom="paragraph">
                    <wp:posOffset>8905</wp:posOffset>
                  </wp:positionV>
                  <wp:extent cx="329609" cy="329609"/>
                  <wp:effectExtent l="0" t="0" r="0" b="0"/>
                  <wp:wrapNone/>
                  <wp:docPr id="30" name="Graphique 22" descr="Randonné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C2D0A9E-257C-43E8-BD8E-61195042665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phique 22" descr="Randonnée">
                            <a:extLst>
                              <a:ext uri="{FF2B5EF4-FFF2-40B4-BE49-F238E27FC236}">
                                <a16:creationId xmlns:a16="http://schemas.microsoft.com/office/drawing/2014/main" id="{7C2D0A9E-257C-43E8-BD8E-61195042665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09" cy="329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1791">
              <w:rPr>
                <w:rFonts w:cstheme="minorHAnsi"/>
                <w:b/>
                <w:noProof/>
              </w:rPr>
              <w:drawing>
                <wp:anchor distT="0" distB="0" distL="114300" distR="114300" simplePos="0" relativeHeight="251699200" behindDoc="0" locked="0" layoutInCell="1" allowOverlap="1" wp14:anchorId="5D49F05B" wp14:editId="7896BE34">
                  <wp:simplePos x="0" y="0"/>
                  <wp:positionH relativeFrom="column">
                    <wp:posOffset>1873767</wp:posOffset>
                  </wp:positionH>
                  <wp:positionV relativeFrom="paragraph">
                    <wp:posOffset>73350</wp:posOffset>
                  </wp:positionV>
                  <wp:extent cx="276225" cy="276225"/>
                  <wp:effectExtent l="0" t="0" r="9525" b="9525"/>
                  <wp:wrapSquare wrapText="bothSides"/>
                  <wp:docPr id="31" name="Graphique 36" descr="Livre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DE0B4D9-D80D-43B0-A359-394037DF40D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Graphique 36" descr="Livres">
                            <a:extLst>
                              <a:ext uri="{FF2B5EF4-FFF2-40B4-BE49-F238E27FC236}">
                                <a16:creationId xmlns:a16="http://schemas.microsoft.com/office/drawing/2014/main" id="{EDE0B4D9-D80D-43B0-A359-394037DF40D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A1791">
              <w:rPr>
                <w:rFonts w:cstheme="minorHAnsi"/>
                <w:b/>
                <w:noProof/>
              </w:rPr>
              <w:drawing>
                <wp:anchor distT="0" distB="0" distL="114300" distR="114300" simplePos="0" relativeHeight="251689984" behindDoc="0" locked="0" layoutInCell="1" allowOverlap="1" wp14:anchorId="4A0BC75A" wp14:editId="40EBA847">
                  <wp:simplePos x="0" y="0"/>
                  <wp:positionH relativeFrom="column">
                    <wp:posOffset>1410970</wp:posOffset>
                  </wp:positionH>
                  <wp:positionV relativeFrom="paragraph">
                    <wp:posOffset>30805</wp:posOffset>
                  </wp:positionV>
                  <wp:extent cx="318770" cy="318770"/>
                  <wp:effectExtent l="0" t="0" r="5080" b="5080"/>
                  <wp:wrapNone/>
                  <wp:docPr id="32" name="Graphique 16" descr="Clap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F1A66B7-8B21-4FB6-A1FE-F37EA51748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que 16" descr="Clap">
                            <a:extLst>
                              <a:ext uri="{FF2B5EF4-FFF2-40B4-BE49-F238E27FC236}">
                                <a16:creationId xmlns:a16="http://schemas.microsoft.com/office/drawing/2014/main" id="{FF1A66B7-8B21-4FB6-A1FE-F37EA517489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A5A7241" w14:textId="0AF52874" w:rsidR="00603BF4" w:rsidRDefault="00603BF4" w:rsidP="00983A22">
      <w:pPr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14:paraId="582A6F3D" w14:textId="72415EDB" w:rsidR="00983A22" w:rsidRPr="00AA1791" w:rsidRDefault="00F37490" w:rsidP="00983A22">
      <w:pPr>
        <w:spacing w:line="240" w:lineRule="auto"/>
        <w:rPr>
          <w:rFonts w:cstheme="minorHAnsi"/>
          <w:b/>
        </w:rPr>
      </w:pPr>
      <w:r w:rsidRPr="00AA1791">
        <w:rPr>
          <w:rFonts w:cstheme="minorHAnsi"/>
          <w:b/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12DDA62C" wp14:editId="658CB462">
            <wp:simplePos x="0" y="0"/>
            <wp:positionH relativeFrom="column">
              <wp:posOffset>-493395</wp:posOffset>
            </wp:positionH>
            <wp:positionV relativeFrom="paragraph">
              <wp:posOffset>386</wp:posOffset>
            </wp:positionV>
            <wp:extent cx="373380" cy="373380"/>
            <wp:effectExtent l="0" t="0" r="0" b="7620"/>
            <wp:wrapSquare wrapText="bothSides"/>
            <wp:docPr id="36" name="Graphique 13" descr="Pièces de puzzle">
              <a:extLst xmlns:a="http://schemas.openxmlformats.org/drawingml/2006/main">
                <a:ext uri="{FF2B5EF4-FFF2-40B4-BE49-F238E27FC236}">
                  <a16:creationId xmlns:a16="http://schemas.microsoft.com/office/drawing/2014/main" id="{12D6B14F-2072-47D2-A1F9-0018D1221A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phique 13" descr="Pièces de puzzle">
                      <a:extLst>
                        <a:ext uri="{FF2B5EF4-FFF2-40B4-BE49-F238E27FC236}">
                          <a16:creationId xmlns:a16="http://schemas.microsoft.com/office/drawing/2014/main" id="{12D6B14F-2072-47D2-A1F9-0018D1221A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A22" w:rsidRPr="00AA1791">
        <w:rPr>
          <w:rFonts w:cstheme="minorHAnsi"/>
          <w:b/>
        </w:rPr>
        <w:t>LE PROJET SESAME : ACCUEIL EN FAMILLE</w:t>
      </w:r>
      <w:r w:rsidR="00983A22" w:rsidRPr="00AA1791">
        <w:rPr>
          <w:rFonts w:cstheme="minorHAnsi"/>
          <w:b/>
          <w:noProof/>
        </w:rPr>
        <w:t xml:space="preserve"> </w:t>
      </w:r>
    </w:p>
    <w:p w14:paraId="6EFA5A96" w14:textId="096E66C8" w:rsidR="00983A22" w:rsidRPr="00AA1791" w:rsidRDefault="00983A22" w:rsidP="00983A22">
      <w:pPr>
        <w:pStyle w:val="Paragraphedeliste"/>
        <w:numPr>
          <w:ilvl w:val="0"/>
          <w:numId w:val="24"/>
        </w:numPr>
        <w:spacing w:line="240" w:lineRule="auto"/>
        <w:rPr>
          <w:rFonts w:cstheme="minorHAnsi"/>
          <w:b/>
        </w:rPr>
      </w:pPr>
      <w:r w:rsidRPr="00AA1791">
        <w:rPr>
          <w:rFonts w:cstheme="minorHAnsi"/>
          <w:b/>
        </w:rPr>
        <w:t>MOTIVATIONS POUR L</w:t>
      </w:r>
      <w:r w:rsidR="009712FD" w:rsidRPr="00AA1791">
        <w:rPr>
          <w:rFonts w:cstheme="minorHAnsi"/>
          <w:b/>
        </w:rPr>
        <w:t>’ACCEUIL D’UN MINEUR ISOLE ETRANGER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83A22" w:rsidRPr="00AA1791" w14:paraId="7C308A10" w14:textId="77777777" w:rsidTr="00902C5D">
        <w:tc>
          <w:tcPr>
            <w:tcW w:w="9016" w:type="dxa"/>
          </w:tcPr>
          <w:sdt>
            <w:sdtPr>
              <w:rPr>
                <w:rFonts w:cstheme="minorHAnsi"/>
                <w:i/>
              </w:rPr>
              <w:id w:val="1065070599"/>
              <w:placeholder>
                <w:docPart w:val="23249F955CF9435E99514B242DAACF3C"/>
              </w:placeholder>
            </w:sdtPr>
            <w:sdtEndPr/>
            <w:sdtContent>
              <w:p w14:paraId="46178E47" w14:textId="7F950B05" w:rsidR="009712FD" w:rsidRPr="00AA1791" w:rsidRDefault="00983A22" w:rsidP="00902C5D">
                <w:pPr>
                  <w:rPr>
                    <w:rFonts w:cstheme="minorHAnsi"/>
                    <w:i/>
                  </w:rPr>
                </w:pPr>
                <w:r w:rsidRPr="00AA1791">
                  <w:rPr>
                    <w:rFonts w:cstheme="minorHAnsi"/>
                    <w:i/>
                  </w:rPr>
                  <w:t xml:space="preserve">Comment avez-vous connu le </w:t>
                </w:r>
                <w:proofErr w:type="gramStart"/>
                <w:r w:rsidRPr="00AA1791">
                  <w:rPr>
                    <w:rFonts w:cstheme="minorHAnsi"/>
                    <w:i/>
                  </w:rPr>
                  <w:t>projet?</w:t>
                </w:r>
                <w:proofErr w:type="gramEnd"/>
                <w:r w:rsidRPr="00AA1791">
                  <w:rPr>
                    <w:rFonts w:cstheme="minorHAnsi"/>
                    <w:i/>
                  </w:rPr>
                  <w:t xml:space="preserve"> </w:t>
                </w:r>
              </w:p>
              <w:p w14:paraId="15722E1F" w14:textId="57CA1BB0" w:rsidR="00983A22" w:rsidRPr="00AA1791" w:rsidRDefault="009712FD" w:rsidP="00902C5D">
                <w:pPr>
                  <w:rPr>
                    <w:rFonts w:cstheme="minorHAnsi"/>
                    <w:i/>
                  </w:rPr>
                </w:pPr>
                <w:r w:rsidRPr="00AA1791">
                  <w:rPr>
                    <w:rFonts w:cstheme="minorHAnsi"/>
                    <w:i/>
                  </w:rPr>
                  <w:t xml:space="preserve">Avez-vous déjà une expérience dans l’accueil de personnes à votre </w:t>
                </w:r>
                <w:proofErr w:type="gramStart"/>
                <w:r w:rsidRPr="00AA1791">
                  <w:rPr>
                    <w:rFonts w:cstheme="minorHAnsi"/>
                    <w:i/>
                  </w:rPr>
                  <w:t>domicile?</w:t>
                </w:r>
                <w:proofErr w:type="gramEnd"/>
              </w:p>
              <w:p w14:paraId="761C376A" w14:textId="4D94D7AE" w:rsidR="009712FD" w:rsidRPr="00AA1791" w:rsidRDefault="00983A22" w:rsidP="00902C5D">
                <w:pPr>
                  <w:rPr>
                    <w:rFonts w:cstheme="minorHAnsi"/>
                    <w:i/>
                  </w:rPr>
                </w:pPr>
                <w:r w:rsidRPr="00AA1791">
                  <w:rPr>
                    <w:rFonts w:cstheme="minorHAnsi"/>
                    <w:i/>
                  </w:rPr>
                  <w:t xml:space="preserve">Pourquoi </w:t>
                </w:r>
                <w:r w:rsidR="009712FD" w:rsidRPr="00AA1791">
                  <w:rPr>
                    <w:rFonts w:cstheme="minorHAnsi"/>
                    <w:i/>
                  </w:rPr>
                  <w:t xml:space="preserve">souhaitez-vous devenir famille </w:t>
                </w:r>
                <w:r w:rsidR="006D4AAB">
                  <w:rPr>
                    <w:rFonts w:cstheme="minorHAnsi"/>
                    <w:i/>
                  </w:rPr>
                  <w:t xml:space="preserve">d’accueil </w:t>
                </w:r>
                <w:proofErr w:type="gramStart"/>
                <w:r w:rsidR="006D4AAB">
                  <w:rPr>
                    <w:rFonts w:cstheme="minorHAnsi"/>
                    <w:i/>
                  </w:rPr>
                  <w:t>solidaire</w:t>
                </w:r>
                <w:r w:rsidRPr="00AA1791">
                  <w:rPr>
                    <w:rFonts w:cstheme="minorHAnsi"/>
                    <w:i/>
                  </w:rPr>
                  <w:t>?</w:t>
                </w:r>
                <w:proofErr w:type="gramEnd"/>
              </w:p>
              <w:p w14:paraId="58601807" w14:textId="54B4B1DF" w:rsidR="00983A22" w:rsidRPr="00AA1791" w:rsidRDefault="00983A22" w:rsidP="00902C5D">
                <w:pPr>
                  <w:rPr>
                    <w:rFonts w:cstheme="minorHAnsi"/>
                    <w:i/>
                  </w:rPr>
                </w:pPr>
                <w:r w:rsidRPr="00AA1791">
                  <w:rPr>
                    <w:rFonts w:cstheme="minorHAnsi"/>
                    <w:i/>
                  </w:rPr>
                  <w:t>Comment envisage</w:t>
                </w:r>
                <w:r w:rsidR="009712FD" w:rsidRPr="00AA1791">
                  <w:rPr>
                    <w:rFonts w:cstheme="minorHAnsi"/>
                    <w:i/>
                  </w:rPr>
                  <w:t xml:space="preserve">z-vous </w:t>
                </w:r>
                <w:r w:rsidRPr="00AA1791">
                  <w:rPr>
                    <w:rFonts w:cstheme="minorHAnsi"/>
                    <w:i/>
                  </w:rPr>
                  <w:t>ce changement </w:t>
                </w:r>
                <w:r w:rsidR="009712FD" w:rsidRPr="00AA1791">
                  <w:rPr>
                    <w:rFonts w:cstheme="minorHAnsi"/>
                    <w:i/>
                  </w:rPr>
                  <w:t xml:space="preserve">au sein de votre </w:t>
                </w:r>
                <w:proofErr w:type="gramStart"/>
                <w:r w:rsidR="009712FD" w:rsidRPr="00AA1791">
                  <w:rPr>
                    <w:rFonts w:cstheme="minorHAnsi"/>
                    <w:i/>
                  </w:rPr>
                  <w:t>famille</w:t>
                </w:r>
                <w:r w:rsidRPr="00AA1791">
                  <w:rPr>
                    <w:rFonts w:cstheme="minorHAnsi"/>
                    <w:i/>
                  </w:rPr>
                  <w:t>?</w:t>
                </w:r>
                <w:proofErr w:type="gramEnd"/>
              </w:p>
              <w:p w14:paraId="7986AA4B" w14:textId="77777777" w:rsidR="00983A22" w:rsidRPr="00AA1791" w:rsidRDefault="00983A22" w:rsidP="00902C5D">
                <w:pPr>
                  <w:rPr>
                    <w:rFonts w:cstheme="minorHAnsi"/>
                    <w:i/>
                  </w:rPr>
                </w:pPr>
              </w:p>
              <w:p w14:paraId="3E3FF2B6" w14:textId="77777777" w:rsidR="00983A22" w:rsidRPr="00AA1791" w:rsidRDefault="00983A22" w:rsidP="00902C5D">
                <w:pPr>
                  <w:rPr>
                    <w:rFonts w:cstheme="minorHAnsi"/>
                    <w:i/>
                  </w:rPr>
                </w:pPr>
              </w:p>
              <w:p w14:paraId="364F0683" w14:textId="77777777" w:rsidR="00983A22" w:rsidRPr="00AA1791" w:rsidRDefault="00983A22" w:rsidP="00902C5D">
                <w:pPr>
                  <w:rPr>
                    <w:rFonts w:cstheme="minorHAnsi"/>
                    <w:i/>
                  </w:rPr>
                </w:pPr>
              </w:p>
              <w:p w14:paraId="10B993A1" w14:textId="61F0F96D" w:rsidR="00983A22" w:rsidRDefault="00983A22" w:rsidP="00902C5D">
                <w:pPr>
                  <w:rPr>
                    <w:rFonts w:cstheme="minorHAnsi"/>
                    <w:i/>
                  </w:rPr>
                </w:pPr>
              </w:p>
              <w:p w14:paraId="749DC507" w14:textId="28B819DD" w:rsidR="00BC75E5" w:rsidRDefault="00BC75E5" w:rsidP="00902C5D">
                <w:pPr>
                  <w:rPr>
                    <w:rFonts w:cstheme="minorHAnsi"/>
                    <w:i/>
                  </w:rPr>
                </w:pPr>
              </w:p>
              <w:p w14:paraId="39C4FD8A" w14:textId="77777777" w:rsidR="00BC75E5" w:rsidRPr="00AA1791" w:rsidRDefault="00BC75E5" w:rsidP="00902C5D">
                <w:pPr>
                  <w:rPr>
                    <w:rFonts w:cstheme="minorHAnsi"/>
                    <w:i/>
                  </w:rPr>
                </w:pPr>
              </w:p>
              <w:p w14:paraId="3A613844" w14:textId="77777777" w:rsidR="00983A22" w:rsidRPr="00AA1791" w:rsidRDefault="00983A22" w:rsidP="00902C5D">
                <w:pPr>
                  <w:rPr>
                    <w:rFonts w:cstheme="minorHAnsi"/>
                    <w:i/>
                  </w:rPr>
                </w:pPr>
              </w:p>
              <w:p w14:paraId="3EB86C0F" w14:textId="77777777" w:rsidR="00983A22" w:rsidRPr="00AA1791" w:rsidRDefault="00983A22" w:rsidP="00902C5D">
                <w:pPr>
                  <w:rPr>
                    <w:rFonts w:cstheme="minorHAnsi"/>
                    <w:i/>
                  </w:rPr>
                </w:pPr>
              </w:p>
              <w:p w14:paraId="44164FBE" w14:textId="77777777" w:rsidR="00983A22" w:rsidRPr="00AA1791" w:rsidRDefault="00C1656D" w:rsidP="00902C5D">
                <w:pPr>
                  <w:rPr>
                    <w:rFonts w:cstheme="minorHAnsi"/>
                    <w:i/>
                  </w:rPr>
                </w:pPr>
              </w:p>
            </w:sdtContent>
          </w:sdt>
          <w:p w14:paraId="26FE1320" w14:textId="77777777" w:rsidR="00983A22" w:rsidRPr="00AA1791" w:rsidRDefault="00983A22" w:rsidP="00902C5D">
            <w:pPr>
              <w:rPr>
                <w:rFonts w:cstheme="minorHAnsi"/>
                <w:b/>
              </w:rPr>
            </w:pPr>
          </w:p>
        </w:tc>
      </w:tr>
    </w:tbl>
    <w:p w14:paraId="6D2D870A" w14:textId="77777777" w:rsidR="00983A22" w:rsidRPr="00AA1791" w:rsidRDefault="00983A22" w:rsidP="00983A22">
      <w:pPr>
        <w:spacing w:line="240" w:lineRule="auto"/>
        <w:rPr>
          <w:rFonts w:cstheme="minorHAnsi"/>
          <w:b/>
        </w:rPr>
      </w:pPr>
    </w:p>
    <w:p w14:paraId="06A274F6" w14:textId="731C141A" w:rsidR="00983A22" w:rsidRPr="00AA1791" w:rsidRDefault="00EC2EBE" w:rsidP="00983A22">
      <w:pPr>
        <w:pStyle w:val="Paragraphedeliste"/>
        <w:numPr>
          <w:ilvl w:val="0"/>
          <w:numId w:val="24"/>
        </w:numPr>
        <w:spacing w:line="240" w:lineRule="auto"/>
        <w:rPr>
          <w:rFonts w:cstheme="minorHAnsi"/>
          <w:b/>
        </w:rPr>
      </w:pPr>
      <w:r w:rsidRPr="00AA1791">
        <w:rPr>
          <w:rFonts w:cstheme="minorHAnsi"/>
          <w:b/>
        </w:rPr>
        <w:t>BESOIN DE FORMATIONS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83A22" w:rsidRPr="00AA1791" w14:paraId="1580DAA3" w14:textId="77777777" w:rsidTr="00902C5D">
        <w:tc>
          <w:tcPr>
            <w:tcW w:w="9016" w:type="dxa"/>
          </w:tcPr>
          <w:sdt>
            <w:sdtPr>
              <w:rPr>
                <w:rFonts w:cstheme="minorHAnsi"/>
                <w:i/>
              </w:rPr>
              <w:id w:val="-651453033"/>
              <w:placeholder>
                <w:docPart w:val="CFB05BCCDDD14B218752215D9253C148"/>
              </w:placeholder>
            </w:sdtPr>
            <w:sdtEndPr/>
            <w:sdtContent>
              <w:p w14:paraId="216DAB41" w14:textId="45A098D6" w:rsidR="00983A22" w:rsidRPr="00AA1791" w:rsidRDefault="00EC2EBE" w:rsidP="00902C5D">
                <w:pPr>
                  <w:rPr>
                    <w:rFonts w:cstheme="minorHAnsi"/>
                    <w:i/>
                  </w:rPr>
                </w:pPr>
                <w:r w:rsidRPr="00AA1791">
                  <w:rPr>
                    <w:rFonts w:cstheme="minorHAnsi"/>
                    <w:i/>
                  </w:rPr>
                  <w:t>Pour la formation préalable à l’accueil, quels seraient les thèmes que vous souhaiteriez aborder ?</w:t>
                </w:r>
              </w:p>
              <w:p w14:paraId="3D142EF9" w14:textId="08D087CB" w:rsidR="00EC2EBE" w:rsidRPr="00AA1791" w:rsidRDefault="00EC2EBE" w:rsidP="00902C5D">
                <w:pPr>
                  <w:rPr>
                    <w:rFonts w:cstheme="minorHAnsi"/>
                    <w:i/>
                  </w:rPr>
                </w:pPr>
                <w:r w:rsidRPr="00AA1791">
                  <w:rPr>
                    <w:rFonts w:cstheme="minorHAnsi"/>
                    <w:i/>
                  </w:rPr>
                  <w:t>Avez-vous des craintes particulières liées à l’accueil ?</w:t>
                </w:r>
              </w:p>
              <w:p w14:paraId="074FA4B3" w14:textId="77777777" w:rsidR="00983A22" w:rsidRPr="00AA1791" w:rsidRDefault="00983A22" w:rsidP="00902C5D">
                <w:pPr>
                  <w:rPr>
                    <w:rFonts w:cstheme="minorHAnsi"/>
                    <w:i/>
                  </w:rPr>
                </w:pPr>
              </w:p>
              <w:p w14:paraId="156E1077" w14:textId="77777777" w:rsidR="00983A22" w:rsidRPr="00AA1791" w:rsidRDefault="00983A22" w:rsidP="00902C5D">
                <w:pPr>
                  <w:rPr>
                    <w:rFonts w:cstheme="minorHAnsi"/>
                    <w:i/>
                  </w:rPr>
                </w:pPr>
              </w:p>
              <w:p w14:paraId="3A7A69DE" w14:textId="77777777" w:rsidR="00983A22" w:rsidRPr="00AA1791" w:rsidRDefault="00983A22" w:rsidP="00902C5D">
                <w:pPr>
                  <w:rPr>
                    <w:rFonts w:cstheme="minorHAnsi"/>
                    <w:i/>
                  </w:rPr>
                </w:pPr>
              </w:p>
              <w:p w14:paraId="053C2BD0" w14:textId="77777777" w:rsidR="00983A22" w:rsidRPr="00AA1791" w:rsidRDefault="00983A22" w:rsidP="00902C5D">
                <w:pPr>
                  <w:rPr>
                    <w:rFonts w:cstheme="minorHAnsi"/>
                    <w:i/>
                  </w:rPr>
                </w:pPr>
              </w:p>
              <w:p w14:paraId="70698CF2" w14:textId="77777777" w:rsidR="00983A22" w:rsidRPr="00AA1791" w:rsidRDefault="00983A22" w:rsidP="00902C5D">
                <w:pPr>
                  <w:rPr>
                    <w:rFonts w:cstheme="minorHAnsi"/>
                    <w:i/>
                  </w:rPr>
                </w:pPr>
              </w:p>
              <w:p w14:paraId="1C511D92" w14:textId="77777777" w:rsidR="00983A22" w:rsidRPr="00AA1791" w:rsidRDefault="00983A22" w:rsidP="00902C5D">
                <w:pPr>
                  <w:rPr>
                    <w:rFonts w:cstheme="minorHAnsi"/>
                    <w:i/>
                  </w:rPr>
                </w:pPr>
              </w:p>
              <w:p w14:paraId="6EE8350A" w14:textId="553F7132" w:rsidR="00983A22" w:rsidRDefault="00983A22" w:rsidP="00902C5D">
                <w:pPr>
                  <w:rPr>
                    <w:rFonts w:cstheme="minorHAnsi"/>
                    <w:i/>
                  </w:rPr>
                </w:pPr>
              </w:p>
              <w:p w14:paraId="7DE671BD" w14:textId="0CA6530E" w:rsidR="00BC75E5" w:rsidRDefault="00BC75E5" w:rsidP="00902C5D">
                <w:pPr>
                  <w:rPr>
                    <w:rFonts w:cstheme="minorHAnsi"/>
                    <w:i/>
                  </w:rPr>
                </w:pPr>
              </w:p>
              <w:p w14:paraId="63CCE912" w14:textId="77777777" w:rsidR="00BC75E5" w:rsidRPr="00AA1791" w:rsidRDefault="00BC75E5" w:rsidP="00902C5D">
                <w:pPr>
                  <w:rPr>
                    <w:rFonts w:cstheme="minorHAnsi"/>
                    <w:i/>
                  </w:rPr>
                </w:pPr>
              </w:p>
              <w:p w14:paraId="5D47BA04" w14:textId="77777777" w:rsidR="00983A22" w:rsidRPr="00AA1791" w:rsidRDefault="00983A22" w:rsidP="00902C5D">
                <w:pPr>
                  <w:rPr>
                    <w:rFonts w:cstheme="minorHAnsi"/>
                    <w:i/>
                  </w:rPr>
                </w:pPr>
              </w:p>
              <w:p w14:paraId="037CAD55" w14:textId="77777777" w:rsidR="00983A22" w:rsidRPr="00AA1791" w:rsidRDefault="00C1656D" w:rsidP="00902C5D">
                <w:pPr>
                  <w:rPr>
                    <w:rFonts w:cstheme="minorHAnsi"/>
                    <w:i/>
                  </w:rPr>
                </w:pPr>
              </w:p>
            </w:sdtContent>
          </w:sdt>
          <w:p w14:paraId="611248D4" w14:textId="77777777" w:rsidR="00983A22" w:rsidRPr="00AA1791" w:rsidRDefault="00983A22" w:rsidP="00902C5D">
            <w:pPr>
              <w:rPr>
                <w:rFonts w:cstheme="minorHAnsi"/>
                <w:b/>
              </w:rPr>
            </w:pPr>
          </w:p>
        </w:tc>
      </w:tr>
    </w:tbl>
    <w:p w14:paraId="1E997E73" w14:textId="09140F53" w:rsidR="00412AE7" w:rsidRDefault="00412AE7" w:rsidP="00776760">
      <w:pPr>
        <w:tabs>
          <w:tab w:val="left" w:pos="7513"/>
        </w:tabs>
        <w:rPr>
          <w:rFonts w:cstheme="minorHAnsi"/>
          <w:b/>
        </w:rPr>
      </w:pPr>
    </w:p>
    <w:tbl>
      <w:tblPr>
        <w:tblStyle w:val="Grilledutableau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016"/>
      </w:tblGrid>
      <w:tr w:rsidR="00412AE7" w:rsidRPr="00AA1791" w14:paraId="31B7926A" w14:textId="77777777" w:rsidTr="00885E59">
        <w:tc>
          <w:tcPr>
            <w:tcW w:w="9016" w:type="dxa"/>
            <w:shd w:val="clear" w:color="auto" w:fill="F2F2F2" w:themeFill="background1" w:themeFillShade="F2"/>
          </w:tcPr>
          <w:p w14:paraId="232BF2C4" w14:textId="77777777" w:rsidR="002040D6" w:rsidRDefault="002040D6" w:rsidP="00776760">
            <w:pPr>
              <w:tabs>
                <w:tab w:val="left" w:pos="7513"/>
              </w:tabs>
              <w:rPr>
                <w:rFonts w:cstheme="minorHAnsi"/>
              </w:rPr>
            </w:pPr>
          </w:p>
          <w:p w14:paraId="51027AE7" w14:textId="2FCAE170" w:rsidR="00412AE7" w:rsidRPr="00F37490" w:rsidRDefault="00C1656D" w:rsidP="00776760">
            <w:pPr>
              <w:tabs>
                <w:tab w:val="left" w:pos="7513"/>
              </w:tabs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712228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2E28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512E28">
              <w:rPr>
                <w:rFonts w:cstheme="minorHAnsi"/>
              </w:rPr>
              <w:t xml:space="preserve">  </w:t>
            </w:r>
            <w:r w:rsidR="007D2068" w:rsidRPr="00F37490">
              <w:rPr>
                <w:rFonts w:cstheme="minorHAnsi"/>
              </w:rPr>
              <w:t>Je certifie sur l’honneur l’exactitude des renseignements portés sur le présent formulaire.</w:t>
            </w:r>
          </w:p>
          <w:p w14:paraId="583A6EDE" w14:textId="77777777" w:rsidR="002040D6" w:rsidRDefault="002040D6" w:rsidP="00776760">
            <w:pPr>
              <w:tabs>
                <w:tab w:val="left" w:pos="7513"/>
              </w:tabs>
              <w:rPr>
                <w:rFonts w:cstheme="minorHAnsi"/>
              </w:rPr>
            </w:pPr>
          </w:p>
          <w:p w14:paraId="0A9EE1D0" w14:textId="6F14255D" w:rsidR="00412AE7" w:rsidRPr="00F37490" w:rsidRDefault="00412AE7" w:rsidP="00776760">
            <w:pPr>
              <w:tabs>
                <w:tab w:val="left" w:pos="7513"/>
              </w:tabs>
              <w:rPr>
                <w:rFonts w:cstheme="minorHAnsi"/>
              </w:rPr>
            </w:pPr>
          </w:p>
          <w:p w14:paraId="015E0181" w14:textId="2E9F069D" w:rsidR="00412AE7" w:rsidRPr="00F37490" w:rsidRDefault="007D2068" w:rsidP="00776760">
            <w:pPr>
              <w:tabs>
                <w:tab w:val="left" w:pos="7513"/>
              </w:tabs>
              <w:rPr>
                <w:rFonts w:cstheme="minorHAnsi"/>
              </w:rPr>
            </w:pPr>
            <w:r w:rsidRPr="00F37490">
              <w:rPr>
                <w:rFonts w:cstheme="minorHAnsi"/>
              </w:rPr>
              <w:t xml:space="preserve">Fait à :  </w:t>
            </w:r>
            <w:sdt>
              <w:sdtPr>
                <w:rPr>
                  <w:rFonts w:cstheme="minorHAnsi"/>
                </w:rPr>
                <w:id w:val="-1646499382"/>
                <w:placeholder>
                  <w:docPart w:val="DefaultPlaceholder_-1854013440"/>
                </w:placeholder>
              </w:sdtPr>
              <w:sdtEndPr/>
              <w:sdtContent>
                <w:r w:rsidRPr="00F37490">
                  <w:rPr>
                    <w:rFonts w:cstheme="minorHAnsi"/>
                  </w:rPr>
                  <w:t xml:space="preserve">                                         </w:t>
                </w:r>
              </w:sdtContent>
            </w:sdt>
          </w:p>
          <w:p w14:paraId="77BF77A1" w14:textId="7E48808C" w:rsidR="007D2068" w:rsidRPr="00F37490" w:rsidRDefault="007D2068" w:rsidP="00776760">
            <w:pPr>
              <w:tabs>
                <w:tab w:val="left" w:pos="7513"/>
              </w:tabs>
              <w:rPr>
                <w:rFonts w:cstheme="minorHAnsi"/>
              </w:rPr>
            </w:pPr>
          </w:p>
          <w:p w14:paraId="3E78657C" w14:textId="1B1BA353" w:rsidR="007D2068" w:rsidRPr="00F37490" w:rsidRDefault="007D2068" w:rsidP="00776760">
            <w:pPr>
              <w:tabs>
                <w:tab w:val="left" w:pos="7513"/>
              </w:tabs>
              <w:rPr>
                <w:rFonts w:cstheme="minorHAnsi"/>
              </w:rPr>
            </w:pPr>
            <w:r w:rsidRPr="00F37490">
              <w:rPr>
                <w:rFonts w:cstheme="minorHAnsi"/>
              </w:rPr>
              <w:t xml:space="preserve">Le : </w:t>
            </w:r>
            <w:sdt>
              <w:sdtPr>
                <w:rPr>
                  <w:rFonts w:cstheme="minorHAnsi"/>
                </w:rPr>
                <w:id w:val="369879142"/>
                <w:placeholder>
                  <w:docPart w:val="DefaultPlaceholder_-1854013437"/>
                </w:placeholder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 w:rsidRPr="00F37490">
                  <w:rPr>
                    <w:rFonts w:cstheme="minorHAnsi"/>
                  </w:rPr>
                  <w:t xml:space="preserve">                       </w:t>
                </w:r>
              </w:sdtContent>
            </w:sdt>
          </w:p>
          <w:p w14:paraId="1577D874" w14:textId="3F64BC95" w:rsidR="00412AE7" w:rsidRPr="00AA1791" w:rsidRDefault="00412AE7" w:rsidP="00776760">
            <w:pPr>
              <w:tabs>
                <w:tab w:val="left" w:pos="7513"/>
              </w:tabs>
              <w:rPr>
                <w:rFonts w:cstheme="minorHAnsi"/>
                <w:b/>
              </w:rPr>
            </w:pPr>
          </w:p>
        </w:tc>
      </w:tr>
    </w:tbl>
    <w:p w14:paraId="4C55A423" w14:textId="2D4C030B" w:rsidR="003F11EE" w:rsidRPr="003F11EE" w:rsidRDefault="003F11EE" w:rsidP="002C785B">
      <w:pPr>
        <w:spacing w:after="0" w:line="240" w:lineRule="auto"/>
      </w:pPr>
    </w:p>
    <w:sectPr w:rsidR="003F11EE" w:rsidRPr="003F11EE" w:rsidSect="00F37490">
      <w:type w:val="continuous"/>
      <w:pgSz w:w="11906" w:h="16838" w:code="9"/>
      <w:pgMar w:top="851" w:right="1440" w:bottom="709" w:left="1440" w:header="851" w:footer="16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1EC6C3" w14:textId="77777777" w:rsidR="006A5AF9" w:rsidRDefault="006A5AF9" w:rsidP="00650259">
      <w:pPr>
        <w:spacing w:after="0" w:line="240" w:lineRule="auto"/>
      </w:pPr>
      <w:r>
        <w:separator/>
      </w:r>
    </w:p>
  </w:endnote>
  <w:endnote w:type="continuationSeparator" w:id="0">
    <w:p w14:paraId="0459DF9A" w14:textId="77777777" w:rsidR="006A5AF9" w:rsidRDefault="006A5AF9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97F7207-B472-43AF-BE4C-7E13F8719561}"/>
    <w:embedBold r:id="rId2" w:fontKey="{347B5E37-6D8A-4310-B94B-A37585217B4B}"/>
    <w:embedItalic r:id="rId3" w:fontKey="{57B22C38-B35E-43FF-B3CE-B287911538D1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ACDDD8C6-6DBA-439E-B689-D14314539738}"/>
    <w:embedBold r:id="rId5" w:fontKey="{589495B5-82DA-448C-9C9B-FDB6815F7535}"/>
    <w:embedItalic r:id="rId6" w:fontKey="{8F5E64DC-727A-4DB9-A651-E6E9DC5CFE38}"/>
    <w:embedBoldItalic r:id="rId7" w:fontKey="{B5099653-EFA0-4586-A4BB-CD6BD24BB34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405D3B34-CF21-40C6-BED0-04EA6B06E43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E533C400-C707-482A-A541-06C26960994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00F1D795-EDC1-4BA9-BFFE-959F1F1BB807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fontKey="{50ABA1A2-18AF-417B-9C34-8DA10372D0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6A5AF9" w:rsidRPr="007F7B5D" w14:paraId="61198944" w14:textId="77777777" w:rsidTr="00B32A87">
      <w:tc>
        <w:tcPr>
          <w:tcW w:w="4675" w:type="dxa"/>
          <w:vAlign w:val="center"/>
        </w:tcPr>
        <w:p w14:paraId="5A8A756C" w14:textId="77777777" w:rsidR="006A5AF9" w:rsidRPr="007F7B5D" w:rsidRDefault="006A5AF9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0CC79E88" w14:textId="77777777" w:rsidR="006A5AF9" w:rsidRPr="007F7B5D" w:rsidRDefault="006A5AF9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2BB3E8F2" w14:textId="77777777" w:rsidR="006A5AF9" w:rsidRDefault="006A5AF9" w:rsidP="007F7B5D">
    <w:pPr>
      <w:pStyle w:val="Sansinterlig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1EB1FC" w14:textId="77777777" w:rsidR="006A5AF9" w:rsidRDefault="006A5AF9" w:rsidP="00650259">
      <w:pPr>
        <w:spacing w:after="0" w:line="240" w:lineRule="auto"/>
      </w:pPr>
      <w:r>
        <w:separator/>
      </w:r>
    </w:p>
  </w:footnote>
  <w:footnote w:type="continuationSeparator" w:id="0">
    <w:p w14:paraId="5B3A6732" w14:textId="77777777" w:rsidR="006A5AF9" w:rsidRDefault="006A5AF9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284"/>
      <w:gridCol w:w="8647"/>
    </w:tblGrid>
    <w:tr w:rsidR="006A5AF9" w14:paraId="00653430" w14:textId="77777777" w:rsidTr="00DE2995">
      <w:trPr>
        <w:trHeight w:val="990"/>
      </w:trPr>
      <w:tc>
        <w:tcPr>
          <w:tcW w:w="284" w:type="dxa"/>
          <w:vAlign w:val="center"/>
        </w:tcPr>
        <w:p w14:paraId="5620C60A" w14:textId="460841AF" w:rsidR="006A5AF9" w:rsidRDefault="004707BB" w:rsidP="0090596C">
          <w:pPr>
            <w:pStyle w:val="En-tte"/>
            <w:ind w:left="-108"/>
          </w:pPr>
          <w:bookmarkStart w:id="0" w:name="_Hlk521325785"/>
          <w:r w:rsidRPr="008D0C8F">
            <w:drawing>
              <wp:anchor distT="0" distB="0" distL="114300" distR="114300" simplePos="0" relativeHeight="251661312" behindDoc="0" locked="0" layoutInCell="1" allowOverlap="1" wp14:anchorId="2720D705" wp14:editId="6F1C643E">
                <wp:simplePos x="0" y="0"/>
                <wp:positionH relativeFrom="column">
                  <wp:posOffset>-685165</wp:posOffset>
                </wp:positionH>
                <wp:positionV relativeFrom="paragraph">
                  <wp:posOffset>-187960</wp:posOffset>
                </wp:positionV>
                <wp:extent cx="1353185" cy="978535"/>
                <wp:effectExtent l="0" t="0" r="0" b="0"/>
                <wp:wrapNone/>
                <wp:docPr id="3" name="Image 3" descr="RÃ©sultat de recherche d'images pour &quot;conseil dÃ©partemental 63&quo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RÃ©sultat de recherche d'images pour &quot;conseil dÃ©partemental 63&quot;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2390" r="11913" b="13802"/>
                        <a:stretch/>
                      </pic:blipFill>
                      <pic:spPr bwMode="auto">
                        <a:xfrm>
                          <a:off x="0" y="0"/>
                          <a:ext cx="1353185" cy="978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647" w:type="dxa"/>
          <w:vAlign w:val="center"/>
        </w:tcPr>
        <w:p w14:paraId="7BEFF9E6" w14:textId="1BAE700C" w:rsidR="00AA1791" w:rsidRPr="004707BB" w:rsidRDefault="004707BB" w:rsidP="004707BB">
          <w:pPr>
            <w:pStyle w:val="En-tte"/>
            <w:ind w:right="598"/>
            <w:jc w:val="center"/>
            <w:rPr>
              <w:color w:val="C00000"/>
              <w:sz w:val="28"/>
              <w:szCs w:val="28"/>
            </w:rPr>
          </w:pPr>
          <w:r w:rsidRPr="004707BB">
            <w:rPr>
              <w:color w:val="C00000"/>
              <w:sz w:val="28"/>
              <w:szCs w:val="28"/>
            </w:rPr>
            <w:drawing>
              <wp:anchor distT="0" distB="0" distL="114300" distR="114300" simplePos="0" relativeHeight="251662336" behindDoc="0" locked="0" layoutInCell="1" allowOverlap="1" wp14:anchorId="6DBA8A47" wp14:editId="2243CCE6">
                <wp:simplePos x="0" y="0"/>
                <wp:positionH relativeFrom="column">
                  <wp:posOffset>4150995</wp:posOffset>
                </wp:positionH>
                <wp:positionV relativeFrom="paragraph">
                  <wp:posOffset>-62865</wp:posOffset>
                </wp:positionV>
                <wp:extent cx="1466850" cy="612775"/>
                <wp:effectExtent l="0" t="0" r="0" b="0"/>
                <wp:wrapNone/>
                <wp:docPr id="5" name="Imag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logo-ALS- nouveau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6850" cy="612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6A5AF9" w:rsidRPr="004707BB">
            <w:rPr>
              <w:color w:val="C00000"/>
              <w:sz w:val="28"/>
              <w:szCs w:val="28"/>
            </w:rPr>
            <w:t>PROJET SESAME</w:t>
          </w:r>
        </w:p>
        <w:p w14:paraId="1F18403D" w14:textId="74FB08E1" w:rsidR="006A5AF9" w:rsidRPr="00AA1791" w:rsidRDefault="006A5AF9" w:rsidP="004707BB">
          <w:pPr>
            <w:pStyle w:val="En-tte"/>
            <w:ind w:right="598"/>
            <w:jc w:val="center"/>
            <w:rPr>
              <w:sz w:val="36"/>
              <w:szCs w:val="36"/>
            </w:rPr>
          </w:pPr>
          <w:r w:rsidRPr="004707BB">
            <w:rPr>
              <w:color w:val="C00000"/>
              <w:sz w:val="28"/>
              <w:szCs w:val="28"/>
            </w:rPr>
            <w:t>F</w:t>
          </w:r>
          <w:r w:rsidR="00AA1791" w:rsidRPr="004707BB">
            <w:rPr>
              <w:color w:val="C00000"/>
              <w:sz w:val="28"/>
              <w:szCs w:val="28"/>
            </w:rPr>
            <w:t>ormulaire de candidature</w:t>
          </w:r>
        </w:p>
      </w:tc>
    </w:tr>
    <w:bookmarkEnd w:id="0"/>
  </w:tbl>
  <w:p w14:paraId="458FC89D" w14:textId="6469950A" w:rsidR="006A5AF9" w:rsidRPr="0090596C" w:rsidRDefault="006A5AF9" w:rsidP="0090596C">
    <w:pPr>
      <w:pStyle w:val="Sansinterligne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81F8C"/>
    <w:multiLevelType w:val="hybridMultilevel"/>
    <w:tmpl w:val="CB04EBC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482775B"/>
    <w:multiLevelType w:val="multilevel"/>
    <w:tmpl w:val="0EBA3C40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6A86220"/>
    <w:multiLevelType w:val="hybridMultilevel"/>
    <w:tmpl w:val="C400C96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5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6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7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0670E28"/>
    <w:multiLevelType w:val="hybridMultilevel"/>
    <w:tmpl w:val="812E60BE"/>
    <w:lvl w:ilvl="0" w:tplc="57CCAEE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555EB5"/>
    <w:multiLevelType w:val="hybridMultilevel"/>
    <w:tmpl w:val="D54EAC98"/>
    <w:lvl w:ilvl="0" w:tplc="1C0C760A"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2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5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6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 w15:restartNumberingAfterBreak="0">
    <w:nsid w:val="4B925A5D"/>
    <w:multiLevelType w:val="hybridMultilevel"/>
    <w:tmpl w:val="32F0B074"/>
    <w:lvl w:ilvl="0" w:tplc="82CC6342">
      <w:start w:val="11"/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F427AC"/>
    <w:multiLevelType w:val="hybridMultilevel"/>
    <w:tmpl w:val="0A34CCAA"/>
    <w:lvl w:ilvl="0" w:tplc="250CC0DA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7" w15:restartNumberingAfterBreak="0">
    <w:nsid w:val="702B6BFF"/>
    <w:multiLevelType w:val="hybridMultilevel"/>
    <w:tmpl w:val="523E988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244F4E"/>
    <w:multiLevelType w:val="hybridMultilevel"/>
    <w:tmpl w:val="D56C46EA"/>
    <w:lvl w:ilvl="0" w:tplc="8AD21108">
      <w:start w:val="1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6"/>
  </w:num>
  <w:num w:numId="2">
    <w:abstractNumId w:val="12"/>
  </w:num>
  <w:num w:numId="3">
    <w:abstractNumId w:val="22"/>
  </w:num>
  <w:num w:numId="4">
    <w:abstractNumId w:val="17"/>
  </w:num>
  <w:num w:numId="5">
    <w:abstractNumId w:val="18"/>
  </w:num>
  <w:num w:numId="6">
    <w:abstractNumId w:val="26"/>
  </w:num>
  <w:num w:numId="7">
    <w:abstractNumId w:val="11"/>
  </w:num>
  <w:num w:numId="8">
    <w:abstractNumId w:val="15"/>
  </w:num>
  <w:num w:numId="9">
    <w:abstractNumId w:val="24"/>
  </w:num>
  <w:num w:numId="10">
    <w:abstractNumId w:val="4"/>
  </w:num>
  <w:num w:numId="11">
    <w:abstractNumId w:val="8"/>
  </w:num>
  <w:num w:numId="12">
    <w:abstractNumId w:val="1"/>
  </w:num>
  <w:num w:numId="13">
    <w:abstractNumId w:val="5"/>
  </w:num>
  <w:num w:numId="14">
    <w:abstractNumId w:val="14"/>
  </w:num>
  <w:num w:numId="15">
    <w:abstractNumId w:val="13"/>
  </w:num>
  <w:num w:numId="16">
    <w:abstractNumId w:val="23"/>
  </w:num>
  <w:num w:numId="17">
    <w:abstractNumId w:val="6"/>
  </w:num>
  <w:num w:numId="18">
    <w:abstractNumId w:val="30"/>
  </w:num>
  <w:num w:numId="19">
    <w:abstractNumId w:val="25"/>
  </w:num>
  <w:num w:numId="20">
    <w:abstractNumId w:val="20"/>
  </w:num>
  <w:num w:numId="21">
    <w:abstractNumId w:val="29"/>
  </w:num>
  <w:num w:numId="22">
    <w:abstractNumId w:val="7"/>
  </w:num>
  <w:num w:numId="23">
    <w:abstractNumId w:val="27"/>
  </w:num>
  <w:num w:numId="24">
    <w:abstractNumId w:val="3"/>
  </w:num>
  <w:num w:numId="25">
    <w:abstractNumId w:val="9"/>
  </w:num>
  <w:num w:numId="26">
    <w:abstractNumId w:val="2"/>
  </w:num>
  <w:num w:numId="27">
    <w:abstractNumId w:val="2"/>
  </w:num>
  <w:num w:numId="28">
    <w:abstractNumId w:val="2"/>
  </w:num>
  <w:num w:numId="29">
    <w:abstractNumId w:val="2"/>
  </w:num>
  <w:num w:numId="30">
    <w:abstractNumId w:val="2"/>
  </w:num>
  <w:num w:numId="31">
    <w:abstractNumId w:val="2"/>
  </w:num>
  <w:num w:numId="32">
    <w:abstractNumId w:val="2"/>
  </w:num>
  <w:num w:numId="33">
    <w:abstractNumId w:val="2"/>
  </w:num>
  <w:num w:numId="34">
    <w:abstractNumId w:val="2"/>
  </w:num>
  <w:num w:numId="35">
    <w:abstractNumId w:val="2"/>
  </w:num>
  <w:num w:numId="36">
    <w:abstractNumId w:val="21"/>
  </w:num>
  <w:num w:numId="37">
    <w:abstractNumId w:val="19"/>
  </w:num>
  <w:num w:numId="38">
    <w:abstractNumId w:val="10"/>
  </w:num>
  <w:num w:numId="39">
    <w:abstractNumId w:val="28"/>
  </w:num>
  <w:num w:numId="40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FHXTZih8DAlQL5PskWZ6SAafZDX4Eqm/qKRMnHrJOssH6IAMgJC7K97PmojsFeYIjyH3XrLt3YTJAxAR2IsXmQ==" w:salt="HDhmz1he+aNDSYi/OX57yg=="/>
  <w:defaultTabStop w:val="720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5EE"/>
    <w:rsid w:val="000060A7"/>
    <w:rsid w:val="00012FD0"/>
    <w:rsid w:val="000313B2"/>
    <w:rsid w:val="00032406"/>
    <w:rsid w:val="000456E1"/>
    <w:rsid w:val="00047EF4"/>
    <w:rsid w:val="00052382"/>
    <w:rsid w:val="00061323"/>
    <w:rsid w:val="0006568A"/>
    <w:rsid w:val="00076F0F"/>
    <w:rsid w:val="000771E3"/>
    <w:rsid w:val="00084253"/>
    <w:rsid w:val="00087A7B"/>
    <w:rsid w:val="000959E6"/>
    <w:rsid w:val="000B0B30"/>
    <w:rsid w:val="000D1F49"/>
    <w:rsid w:val="000E0EB9"/>
    <w:rsid w:val="000E487E"/>
    <w:rsid w:val="000E7873"/>
    <w:rsid w:val="00120460"/>
    <w:rsid w:val="00121922"/>
    <w:rsid w:val="00127325"/>
    <w:rsid w:val="00130F25"/>
    <w:rsid w:val="001727CA"/>
    <w:rsid w:val="00184510"/>
    <w:rsid w:val="00194182"/>
    <w:rsid w:val="001C71BF"/>
    <w:rsid w:val="002040D6"/>
    <w:rsid w:val="00220E96"/>
    <w:rsid w:val="002563EF"/>
    <w:rsid w:val="00272D13"/>
    <w:rsid w:val="00276F4F"/>
    <w:rsid w:val="002928D0"/>
    <w:rsid w:val="002A69F3"/>
    <w:rsid w:val="002B7D69"/>
    <w:rsid w:val="002C56E6"/>
    <w:rsid w:val="002C785B"/>
    <w:rsid w:val="00313071"/>
    <w:rsid w:val="0033078B"/>
    <w:rsid w:val="003433AA"/>
    <w:rsid w:val="00361E11"/>
    <w:rsid w:val="00362C00"/>
    <w:rsid w:val="00366578"/>
    <w:rsid w:val="0039254B"/>
    <w:rsid w:val="003A0793"/>
    <w:rsid w:val="003A52A4"/>
    <w:rsid w:val="003B294A"/>
    <w:rsid w:val="003B4744"/>
    <w:rsid w:val="003F0847"/>
    <w:rsid w:val="003F11EE"/>
    <w:rsid w:val="003F638D"/>
    <w:rsid w:val="0040090B"/>
    <w:rsid w:val="00407709"/>
    <w:rsid w:val="00412AE7"/>
    <w:rsid w:val="00421A3D"/>
    <w:rsid w:val="0046302A"/>
    <w:rsid w:val="004707BB"/>
    <w:rsid w:val="0048733F"/>
    <w:rsid w:val="00487D2D"/>
    <w:rsid w:val="004B308A"/>
    <w:rsid w:val="004D5D62"/>
    <w:rsid w:val="005112D0"/>
    <w:rsid w:val="00512E28"/>
    <w:rsid w:val="00526376"/>
    <w:rsid w:val="00531C73"/>
    <w:rsid w:val="005538DF"/>
    <w:rsid w:val="005649F7"/>
    <w:rsid w:val="00575E61"/>
    <w:rsid w:val="00577E06"/>
    <w:rsid w:val="00582C5E"/>
    <w:rsid w:val="00590C78"/>
    <w:rsid w:val="005A3BF7"/>
    <w:rsid w:val="005C4DA2"/>
    <w:rsid w:val="005E74E3"/>
    <w:rsid w:val="005F03B2"/>
    <w:rsid w:val="005F2035"/>
    <w:rsid w:val="005F7990"/>
    <w:rsid w:val="005F7DCF"/>
    <w:rsid w:val="00603BF4"/>
    <w:rsid w:val="0063739C"/>
    <w:rsid w:val="00650259"/>
    <w:rsid w:val="006A5AF9"/>
    <w:rsid w:val="006B1D69"/>
    <w:rsid w:val="006D4AAB"/>
    <w:rsid w:val="0071630F"/>
    <w:rsid w:val="00745767"/>
    <w:rsid w:val="00770F25"/>
    <w:rsid w:val="00776760"/>
    <w:rsid w:val="007908C3"/>
    <w:rsid w:val="00795596"/>
    <w:rsid w:val="007A35A8"/>
    <w:rsid w:val="007B0A85"/>
    <w:rsid w:val="007B440C"/>
    <w:rsid w:val="007B6A33"/>
    <w:rsid w:val="007C4DDB"/>
    <w:rsid w:val="007C5E0E"/>
    <w:rsid w:val="007C6A52"/>
    <w:rsid w:val="007D2068"/>
    <w:rsid w:val="007D5FDB"/>
    <w:rsid w:val="007F3C48"/>
    <w:rsid w:val="007F7B5D"/>
    <w:rsid w:val="00812D2B"/>
    <w:rsid w:val="0082043E"/>
    <w:rsid w:val="00831F64"/>
    <w:rsid w:val="00836129"/>
    <w:rsid w:val="00885E59"/>
    <w:rsid w:val="00897332"/>
    <w:rsid w:val="008C19D6"/>
    <w:rsid w:val="008C2181"/>
    <w:rsid w:val="008D1DC9"/>
    <w:rsid w:val="008E1925"/>
    <w:rsid w:val="008E203A"/>
    <w:rsid w:val="008E474D"/>
    <w:rsid w:val="00901656"/>
    <w:rsid w:val="0090596C"/>
    <w:rsid w:val="0091229C"/>
    <w:rsid w:val="0092461D"/>
    <w:rsid w:val="00937CFB"/>
    <w:rsid w:val="0094078B"/>
    <w:rsid w:val="00940E73"/>
    <w:rsid w:val="00947365"/>
    <w:rsid w:val="009712FD"/>
    <w:rsid w:val="00983181"/>
    <w:rsid w:val="00983A22"/>
    <w:rsid w:val="0098597D"/>
    <w:rsid w:val="009A32E8"/>
    <w:rsid w:val="009C2C04"/>
    <w:rsid w:val="009D5310"/>
    <w:rsid w:val="009F619A"/>
    <w:rsid w:val="009F6DDE"/>
    <w:rsid w:val="00A21906"/>
    <w:rsid w:val="00A370A8"/>
    <w:rsid w:val="00A40D7B"/>
    <w:rsid w:val="00A91468"/>
    <w:rsid w:val="00A94BE7"/>
    <w:rsid w:val="00AA1791"/>
    <w:rsid w:val="00AC7889"/>
    <w:rsid w:val="00B32A87"/>
    <w:rsid w:val="00B5566F"/>
    <w:rsid w:val="00B7612C"/>
    <w:rsid w:val="00B93609"/>
    <w:rsid w:val="00BB01F8"/>
    <w:rsid w:val="00BC5C54"/>
    <w:rsid w:val="00BC75E5"/>
    <w:rsid w:val="00BD0B7A"/>
    <w:rsid w:val="00BD4753"/>
    <w:rsid w:val="00BD5CB1"/>
    <w:rsid w:val="00BD61AD"/>
    <w:rsid w:val="00BE62EE"/>
    <w:rsid w:val="00BF1E5F"/>
    <w:rsid w:val="00C003BA"/>
    <w:rsid w:val="00C025BE"/>
    <w:rsid w:val="00C1656D"/>
    <w:rsid w:val="00C268C4"/>
    <w:rsid w:val="00C46878"/>
    <w:rsid w:val="00C53562"/>
    <w:rsid w:val="00C647A7"/>
    <w:rsid w:val="00C7373A"/>
    <w:rsid w:val="00C80302"/>
    <w:rsid w:val="00CB2BC0"/>
    <w:rsid w:val="00CB409C"/>
    <w:rsid w:val="00CB4A51"/>
    <w:rsid w:val="00CD4532"/>
    <w:rsid w:val="00CD47B0"/>
    <w:rsid w:val="00CD70CE"/>
    <w:rsid w:val="00CE0556"/>
    <w:rsid w:val="00CE6104"/>
    <w:rsid w:val="00CE7918"/>
    <w:rsid w:val="00CF2188"/>
    <w:rsid w:val="00D0019A"/>
    <w:rsid w:val="00D16163"/>
    <w:rsid w:val="00D37F02"/>
    <w:rsid w:val="00D744D9"/>
    <w:rsid w:val="00D8146D"/>
    <w:rsid w:val="00DB21D1"/>
    <w:rsid w:val="00DB3FAD"/>
    <w:rsid w:val="00DD06D6"/>
    <w:rsid w:val="00DE2995"/>
    <w:rsid w:val="00DE3C0D"/>
    <w:rsid w:val="00E139C4"/>
    <w:rsid w:val="00E23A52"/>
    <w:rsid w:val="00E61C09"/>
    <w:rsid w:val="00E6519C"/>
    <w:rsid w:val="00E677FE"/>
    <w:rsid w:val="00E74205"/>
    <w:rsid w:val="00E8385B"/>
    <w:rsid w:val="00E956D0"/>
    <w:rsid w:val="00EA3414"/>
    <w:rsid w:val="00EA52F5"/>
    <w:rsid w:val="00EB3B58"/>
    <w:rsid w:val="00EB5D52"/>
    <w:rsid w:val="00EC2EBE"/>
    <w:rsid w:val="00EC7359"/>
    <w:rsid w:val="00EE3054"/>
    <w:rsid w:val="00EF1106"/>
    <w:rsid w:val="00EF3A01"/>
    <w:rsid w:val="00F00606"/>
    <w:rsid w:val="00F01256"/>
    <w:rsid w:val="00F139B1"/>
    <w:rsid w:val="00F37490"/>
    <w:rsid w:val="00F52451"/>
    <w:rsid w:val="00F634CB"/>
    <w:rsid w:val="00F665EE"/>
    <w:rsid w:val="00F67263"/>
    <w:rsid w:val="00F67807"/>
    <w:rsid w:val="00FA5CB1"/>
    <w:rsid w:val="00FC7475"/>
    <w:rsid w:val="00FE78A0"/>
    <w:rsid w:val="00FF1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44C5982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7D2068"/>
  </w:style>
  <w:style w:type="paragraph" w:styleId="Titre1">
    <w:name w:val="heading 1"/>
    <w:basedOn w:val="Normal"/>
    <w:next w:val="Normal"/>
    <w:link w:val="Titre1Car"/>
    <w:uiPriority w:val="9"/>
    <w:qFormat/>
    <w:rsid w:val="007D2068"/>
    <w:pPr>
      <w:keepNext/>
      <w:keepLines/>
      <w:numPr>
        <w:numId w:val="35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D2068"/>
    <w:pPr>
      <w:keepNext/>
      <w:keepLines/>
      <w:numPr>
        <w:ilvl w:val="1"/>
        <w:numId w:val="35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D2068"/>
    <w:pPr>
      <w:keepNext/>
      <w:keepLines/>
      <w:numPr>
        <w:ilvl w:val="2"/>
        <w:numId w:val="35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D2068"/>
    <w:pPr>
      <w:keepNext/>
      <w:keepLines/>
      <w:numPr>
        <w:ilvl w:val="3"/>
        <w:numId w:val="35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D2068"/>
    <w:pPr>
      <w:keepNext/>
      <w:keepLines/>
      <w:numPr>
        <w:ilvl w:val="4"/>
        <w:numId w:val="35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D2068"/>
    <w:pPr>
      <w:keepNext/>
      <w:keepLines/>
      <w:numPr>
        <w:ilvl w:val="5"/>
        <w:numId w:val="35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D2068"/>
    <w:pPr>
      <w:keepNext/>
      <w:keepLines/>
      <w:numPr>
        <w:ilvl w:val="6"/>
        <w:numId w:val="35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D2068"/>
    <w:pPr>
      <w:keepNext/>
      <w:keepLines/>
      <w:numPr>
        <w:ilvl w:val="7"/>
        <w:numId w:val="35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D2068"/>
    <w:pPr>
      <w:keepNext/>
      <w:keepLines/>
      <w:numPr>
        <w:ilvl w:val="8"/>
        <w:numId w:val="35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D2068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9"/>
    <w:semiHidden/>
    <w:rsid w:val="007D2068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Retrait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9"/>
    <w:semiHidden/>
    <w:rsid w:val="007D2068"/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TM1">
    <w:name w:val="toc 1"/>
    <w:basedOn w:val="Normal"/>
    <w:next w:val="Normal"/>
    <w:autoRedefine/>
    <w:uiPriority w:val="39"/>
    <w:semiHidden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0596C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7F7B5D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uiPriority w:val="1"/>
    <w:qFormat/>
    <w:rsid w:val="007D2068"/>
    <w:pPr>
      <w:spacing w:after="0" w:line="240" w:lineRule="auto"/>
    </w:pPr>
  </w:style>
  <w:style w:type="paragraph" w:styleId="Titre">
    <w:name w:val="Title"/>
    <w:basedOn w:val="Normal"/>
    <w:next w:val="Normal"/>
    <w:link w:val="TitreCar"/>
    <w:uiPriority w:val="10"/>
    <w:qFormat/>
    <w:rsid w:val="007D2068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D2068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7D2068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Titre5Car">
    <w:name w:val="Titre 5 Car"/>
    <w:basedOn w:val="Policepardfaut"/>
    <w:link w:val="Titre5"/>
    <w:uiPriority w:val="9"/>
    <w:semiHidden/>
    <w:rsid w:val="007D2068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D2068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Titre7Car">
    <w:name w:val="Titre 7 Car"/>
    <w:basedOn w:val="Policepardfaut"/>
    <w:link w:val="Titre7"/>
    <w:uiPriority w:val="9"/>
    <w:semiHidden/>
    <w:rsid w:val="007D206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7D206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7D206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styleId="Titredulivre">
    <w:name w:val="Book Title"/>
    <w:basedOn w:val="Policepardfaut"/>
    <w:uiPriority w:val="33"/>
    <w:qFormat/>
    <w:rsid w:val="007D2068"/>
    <w:rPr>
      <w:b w:val="0"/>
      <w:bCs w:val="0"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7D2068"/>
    <w:pPr>
      <w:outlineLvl w:val="9"/>
    </w:p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90596C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90596C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665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65EE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7D2068"/>
    <w:pPr>
      <w:ind w:left="720"/>
      <w:contextualSpacing/>
    </w:pPr>
  </w:style>
  <w:style w:type="paragraph" w:styleId="Lgende">
    <w:name w:val="caption"/>
    <w:basedOn w:val="Normal"/>
    <w:next w:val="Normal"/>
    <w:uiPriority w:val="35"/>
    <w:semiHidden/>
    <w:unhideWhenUsed/>
    <w:qFormat/>
    <w:rsid w:val="007D206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D2068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Sous-titreCar">
    <w:name w:val="Sous-titre Car"/>
    <w:basedOn w:val="Policepardfaut"/>
    <w:link w:val="Sous-titre"/>
    <w:uiPriority w:val="11"/>
    <w:rsid w:val="007D2068"/>
    <w:rPr>
      <w:color w:val="5A5A5A" w:themeColor="text1" w:themeTint="A5"/>
      <w:spacing w:val="10"/>
    </w:rPr>
  </w:style>
  <w:style w:type="character" w:styleId="lev">
    <w:name w:val="Strong"/>
    <w:basedOn w:val="Policepardfaut"/>
    <w:uiPriority w:val="22"/>
    <w:qFormat/>
    <w:rsid w:val="007D2068"/>
    <w:rPr>
      <w:b/>
      <w:bCs/>
      <w:color w:val="000000" w:themeColor="text1"/>
    </w:rPr>
  </w:style>
  <w:style w:type="character" w:styleId="Accentuation">
    <w:name w:val="Emphasis"/>
    <w:basedOn w:val="Policepardfaut"/>
    <w:uiPriority w:val="20"/>
    <w:qFormat/>
    <w:rsid w:val="007D2068"/>
    <w:rPr>
      <w:i/>
      <w:iCs/>
      <w:color w:val="auto"/>
    </w:rPr>
  </w:style>
  <w:style w:type="paragraph" w:styleId="Citation">
    <w:name w:val="Quote"/>
    <w:basedOn w:val="Normal"/>
    <w:next w:val="Normal"/>
    <w:link w:val="CitationCar"/>
    <w:uiPriority w:val="29"/>
    <w:qFormat/>
    <w:rsid w:val="007D2068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7D2068"/>
    <w:rPr>
      <w:i/>
      <w:iCs/>
      <w:color w:val="000000" w:themeColor="text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D2068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D2068"/>
    <w:rPr>
      <w:color w:val="000000" w:themeColor="text1"/>
      <w:shd w:val="clear" w:color="auto" w:fill="F2F2F2" w:themeFill="background1" w:themeFillShade="F2"/>
    </w:rPr>
  </w:style>
  <w:style w:type="character" w:styleId="Accentuationlgre">
    <w:name w:val="Subtle Emphasis"/>
    <w:basedOn w:val="Policepardfaut"/>
    <w:uiPriority w:val="19"/>
    <w:qFormat/>
    <w:rsid w:val="007D2068"/>
    <w:rPr>
      <w:i/>
      <w:iCs/>
      <w:color w:val="404040" w:themeColor="text1" w:themeTint="BF"/>
    </w:rPr>
  </w:style>
  <w:style w:type="character" w:styleId="Accentuationintense">
    <w:name w:val="Intense Emphasis"/>
    <w:basedOn w:val="Policepardfaut"/>
    <w:uiPriority w:val="21"/>
    <w:qFormat/>
    <w:rsid w:val="007D2068"/>
    <w:rPr>
      <w:b/>
      <w:bCs/>
      <w:i/>
      <w:iCs/>
      <w:caps/>
    </w:rPr>
  </w:style>
  <w:style w:type="character" w:styleId="Rfrencelgre">
    <w:name w:val="Subtle Reference"/>
    <w:basedOn w:val="Policepardfaut"/>
    <w:uiPriority w:val="31"/>
    <w:qFormat/>
    <w:rsid w:val="007D2068"/>
    <w:rPr>
      <w:smallCaps/>
      <w:color w:val="404040" w:themeColor="text1" w:themeTint="BF"/>
      <w:u w:val="single" w:color="7F7F7F" w:themeColor="text1" w:themeTint="80"/>
    </w:rPr>
  </w:style>
  <w:style w:type="character" w:styleId="Rfrenceintense">
    <w:name w:val="Intense Reference"/>
    <w:basedOn w:val="Policepardfaut"/>
    <w:uiPriority w:val="32"/>
    <w:qFormat/>
    <w:rsid w:val="007D2068"/>
    <w:rPr>
      <w:b/>
      <w:bCs/>
      <w:smallCaps/>
      <w:u w:val="single"/>
    </w:rPr>
  </w:style>
  <w:style w:type="character" w:styleId="Mentionnonrsolue">
    <w:name w:val="Unresolved Mention"/>
    <w:basedOn w:val="Policepardfaut"/>
    <w:uiPriority w:val="99"/>
    <w:semiHidden/>
    <w:rsid w:val="00D744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telier-logement-solidaire.org/sesame/" TargetMode="External"/><Relationship Id="rId18" Type="http://schemas.openxmlformats.org/officeDocument/2006/relationships/image" Target="media/image6.svg"/><Relationship Id="rId26" Type="http://schemas.openxmlformats.org/officeDocument/2006/relationships/image" Target="media/image14.sv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svg"/><Relationship Id="rId42" Type="http://schemas.openxmlformats.org/officeDocument/2006/relationships/image" Target="media/image30.svg"/><Relationship Id="rId47" Type="http://schemas.openxmlformats.org/officeDocument/2006/relationships/image" Target="media/image35.png"/><Relationship Id="rId50" Type="http://schemas.openxmlformats.org/officeDocument/2006/relationships/glossaryDocument" Target="glossary/document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svg"/><Relationship Id="rId29" Type="http://schemas.openxmlformats.org/officeDocument/2006/relationships/image" Target="media/image17.png"/><Relationship Id="rId11" Type="http://schemas.openxmlformats.org/officeDocument/2006/relationships/header" Target="header1.xml"/><Relationship Id="rId24" Type="http://schemas.openxmlformats.org/officeDocument/2006/relationships/image" Target="media/image12.svg"/><Relationship Id="rId32" Type="http://schemas.openxmlformats.org/officeDocument/2006/relationships/image" Target="media/image20.svg"/><Relationship Id="rId37" Type="http://schemas.openxmlformats.org/officeDocument/2006/relationships/image" Target="media/image25.png"/><Relationship Id="rId40" Type="http://schemas.openxmlformats.org/officeDocument/2006/relationships/image" Target="media/image28.svg"/><Relationship Id="rId45" Type="http://schemas.openxmlformats.org/officeDocument/2006/relationships/image" Target="media/image33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svg"/><Relationship Id="rId36" Type="http://schemas.openxmlformats.org/officeDocument/2006/relationships/image" Target="media/image24.svg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sv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esame@atelier-logement-solidaire.org" TargetMode="External"/><Relationship Id="rId22" Type="http://schemas.openxmlformats.org/officeDocument/2006/relationships/image" Target="media/image10.svg"/><Relationship Id="rId27" Type="http://schemas.openxmlformats.org/officeDocument/2006/relationships/image" Target="media/image15.png"/><Relationship Id="rId30" Type="http://schemas.openxmlformats.org/officeDocument/2006/relationships/image" Target="media/image18.sv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svg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svg"/><Relationship Id="rId46" Type="http://schemas.openxmlformats.org/officeDocument/2006/relationships/image" Target="media/image34.svg"/><Relationship Id="rId20" Type="http://schemas.openxmlformats.org/officeDocument/2006/relationships/image" Target="media/image8.sv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ste_000\AppData\Roaming\Microsoft\Templates\Formulaire%20de%20collecte%20des%20coordonn&#233;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DDC7BA6-9D38-4C1F-9B5B-1E4AF7023B91}"/>
      </w:docPartPr>
      <w:docPartBody>
        <w:p w:rsidR="00580C61" w:rsidRDefault="00580C61">
          <w:r w:rsidRPr="00E027A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D5D5CC01A034BC2A7F14C7410E444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B8F3F1C-D5E7-4DD2-B0E9-4756A0294548}"/>
      </w:docPartPr>
      <w:docPartBody>
        <w:p w:rsidR="00E14360" w:rsidRDefault="00E14360" w:rsidP="005F7DCF">
          <w:pPr>
            <w:rPr>
              <w:i/>
              <w:sz w:val="24"/>
              <w:szCs w:val="24"/>
            </w:rPr>
          </w:pPr>
          <w:r>
            <w:rPr>
              <w:i/>
              <w:sz w:val="24"/>
              <w:szCs w:val="24"/>
            </w:rPr>
            <w:t xml:space="preserve">Quel est le rythme de vie du jeune ? Quelle est sa journée type ? </w:t>
          </w:r>
        </w:p>
        <w:p w:rsidR="00E14360" w:rsidRDefault="00E14360" w:rsidP="005F7DCF">
          <w:pPr>
            <w:rPr>
              <w:i/>
              <w:sz w:val="24"/>
              <w:szCs w:val="24"/>
            </w:rPr>
          </w:pPr>
          <w:r>
            <w:rPr>
              <w:i/>
              <w:sz w:val="24"/>
              <w:szCs w:val="24"/>
            </w:rPr>
            <w:t xml:space="preserve"> A-t-il des liens particuliers (associations, amis…) ? </w:t>
          </w:r>
        </w:p>
        <w:p w:rsidR="00E14360" w:rsidRDefault="00E14360" w:rsidP="005F7DCF">
          <w:pPr>
            <w:rPr>
              <w:i/>
              <w:sz w:val="24"/>
              <w:szCs w:val="24"/>
            </w:rPr>
          </w:pPr>
          <w:r>
            <w:rPr>
              <w:i/>
              <w:sz w:val="24"/>
              <w:szCs w:val="24"/>
            </w:rPr>
            <w:t xml:space="preserve">Que fait-il pendant son temps libre ? </w:t>
          </w:r>
          <w:r w:rsidRPr="00F139B1">
            <w:rPr>
              <w:i/>
              <w:sz w:val="24"/>
              <w:szCs w:val="24"/>
            </w:rPr>
            <w:t>Quels loisirs pratique-t-il ou aimerait-il pratiquer ?</w:t>
          </w:r>
        </w:p>
        <w:p w:rsidR="00E14360" w:rsidRDefault="00E14360" w:rsidP="00BF1E5F">
          <w:pPr>
            <w:rPr>
              <w:b/>
              <w:sz w:val="24"/>
              <w:szCs w:val="24"/>
            </w:rPr>
          </w:pPr>
        </w:p>
        <w:p w:rsidR="00E14360" w:rsidRDefault="00E14360" w:rsidP="00BF1E5F">
          <w:pPr>
            <w:rPr>
              <w:b/>
              <w:sz w:val="24"/>
              <w:szCs w:val="24"/>
            </w:rPr>
          </w:pPr>
        </w:p>
        <w:p w:rsidR="00E14360" w:rsidRDefault="00E14360" w:rsidP="00BF1E5F">
          <w:pPr>
            <w:rPr>
              <w:b/>
              <w:sz w:val="24"/>
              <w:szCs w:val="24"/>
            </w:rPr>
          </w:pPr>
        </w:p>
        <w:p w:rsidR="00E14360" w:rsidRDefault="00E14360" w:rsidP="00BF1E5F">
          <w:pPr>
            <w:rPr>
              <w:b/>
              <w:sz w:val="24"/>
              <w:szCs w:val="24"/>
            </w:rPr>
          </w:pPr>
        </w:p>
        <w:p w:rsidR="00E14360" w:rsidRDefault="00E14360" w:rsidP="00BF1E5F">
          <w:pPr>
            <w:rPr>
              <w:b/>
              <w:sz w:val="24"/>
              <w:szCs w:val="24"/>
            </w:rPr>
          </w:pPr>
        </w:p>
        <w:p w:rsidR="00E14360" w:rsidRDefault="00E14360" w:rsidP="00BF1E5F">
          <w:pPr>
            <w:rPr>
              <w:b/>
              <w:sz w:val="24"/>
              <w:szCs w:val="24"/>
            </w:rPr>
          </w:pPr>
        </w:p>
        <w:p w:rsidR="00E14360" w:rsidRDefault="00E14360" w:rsidP="00BF1E5F">
          <w:pPr>
            <w:rPr>
              <w:b/>
              <w:sz w:val="24"/>
              <w:szCs w:val="24"/>
            </w:rPr>
          </w:pPr>
        </w:p>
        <w:p w:rsidR="009D57F9" w:rsidRDefault="009D57F9"/>
      </w:docPartBody>
    </w:docPart>
    <w:docPart>
      <w:docPartPr>
        <w:name w:val="B835349710A8474BB283198DE5EE19A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B4896C-307D-42C8-82DE-C0B0B009D8D5}"/>
      </w:docPartPr>
      <w:docPartBody>
        <w:p w:rsidR="009D57F9" w:rsidRDefault="00E14360" w:rsidP="00E14360">
          <w:pPr>
            <w:pStyle w:val="B835349710A8474BB283198DE5EE19A2"/>
          </w:pPr>
          <w:r w:rsidRPr="00E027A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3249F955CF9435E99514B242DAACF3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39E056-2433-4302-AB9E-F5AC897A0433}"/>
      </w:docPartPr>
      <w:docPartBody>
        <w:p w:rsidR="009D57F9" w:rsidRDefault="00E14360" w:rsidP="00E14360">
          <w:pPr>
            <w:pStyle w:val="23249F955CF9435E99514B242DAACF3C"/>
          </w:pPr>
          <w:r w:rsidRPr="00E027A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FB05BCCDDD14B218752215D9253C14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6AB4F8C-6FB9-4679-8B73-33151DDDD3C2}"/>
      </w:docPartPr>
      <w:docPartBody>
        <w:p w:rsidR="009D57F9" w:rsidRDefault="00E14360" w:rsidP="00E14360">
          <w:pPr>
            <w:pStyle w:val="CFB05BCCDDD14B218752215D9253C148"/>
          </w:pPr>
          <w:r w:rsidRPr="00E027A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efaultPlaceholder_-18540134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3130301-4786-43E0-9CAF-A605D22BE8CF}"/>
      </w:docPartPr>
      <w:docPartBody>
        <w:p w:rsidR="006E28DE" w:rsidRDefault="00234BCE">
          <w:r w:rsidRPr="0000295D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156853D9771A460AA5F1D5A3FCC844D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D0A4D4D-CC06-49C6-A60D-04A8A2A86EBF}"/>
      </w:docPartPr>
      <w:docPartBody>
        <w:p w:rsidR="00C24086" w:rsidRDefault="006E28DE" w:rsidP="006E28DE">
          <w:pPr>
            <w:pStyle w:val="156853D9771A460AA5F1D5A3FCC844D3"/>
          </w:pPr>
          <w:r w:rsidRPr="00E027A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ED4B5776899481B98AE8E7C4F8FEB3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2FF0BEE-0D22-498F-9C80-60C6B136FF63}"/>
      </w:docPartPr>
      <w:docPartBody>
        <w:p w:rsidR="00C24086" w:rsidRDefault="006E28DE" w:rsidP="006E28DE">
          <w:pPr>
            <w:pStyle w:val="DED4B5776899481B98AE8E7C4F8FEB3F"/>
          </w:pPr>
          <w:r w:rsidRPr="00E027A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F51946438684AB2ADED23C3B41932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470B75-6F90-4C4D-B7C4-CE8E1345358F}"/>
      </w:docPartPr>
      <w:docPartBody>
        <w:p w:rsidR="00C24086" w:rsidRDefault="006E28DE" w:rsidP="006E28DE">
          <w:pPr>
            <w:pStyle w:val="1F51946438684AB2ADED23C3B4193209"/>
          </w:pPr>
          <w:r w:rsidRPr="0000295D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8458191886C74FA5AA259DA2D59BFC5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2795C33-24A0-4680-AEAD-9B3245145B2F}"/>
      </w:docPartPr>
      <w:docPartBody>
        <w:p w:rsidR="00C24086" w:rsidRDefault="006E28DE" w:rsidP="006E28DE">
          <w:pPr>
            <w:pStyle w:val="8458191886C74FA5AA259DA2D59BFC55"/>
          </w:pPr>
          <w:r w:rsidRPr="00E027A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EBDCE7205FB4AD496E976F047E73E6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199793B-6C9A-436B-8E6A-EF9A64879F1B}"/>
      </w:docPartPr>
      <w:docPartBody>
        <w:p w:rsidR="00C24086" w:rsidRDefault="006E28DE" w:rsidP="006E28DE">
          <w:pPr>
            <w:pStyle w:val="AEBDCE7205FB4AD496E976F047E73E65"/>
          </w:pPr>
          <w:r w:rsidRPr="0000295D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77A292CACA20472E85AAC4E12F9215A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A9935E7-B642-4977-9282-08925E4A06FC}"/>
      </w:docPartPr>
      <w:docPartBody>
        <w:p w:rsidR="00C24086" w:rsidRDefault="006E28DE" w:rsidP="006E28DE">
          <w:pPr>
            <w:pStyle w:val="77A292CACA20472E85AAC4E12F9215A3"/>
          </w:pPr>
          <w:r w:rsidRPr="00E027A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3A47BF840D2440DA3BBE6EC20A1692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701327E-0AEE-43D0-BE81-B14E227EB07D}"/>
      </w:docPartPr>
      <w:docPartBody>
        <w:p w:rsidR="00C24086" w:rsidRDefault="006E28DE" w:rsidP="006E28DE">
          <w:pPr>
            <w:pStyle w:val="63A47BF840D2440DA3BBE6EC20A16925"/>
          </w:pPr>
          <w:r w:rsidRPr="00E027A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DB232893794493F81E2C2CBE4298D4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0930908-C4FE-4485-8E4F-40B53B9A73EB}"/>
      </w:docPartPr>
      <w:docPartBody>
        <w:p w:rsidR="00C24086" w:rsidRDefault="006E28DE" w:rsidP="006E28DE">
          <w:pPr>
            <w:pStyle w:val="CDB232893794493F81E2C2CBE4298D43"/>
          </w:pPr>
          <w:r w:rsidRPr="00E027A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0195C2567184596AE5731D080E720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1C28684-407B-4512-9FB7-C351428A0817}"/>
      </w:docPartPr>
      <w:docPartBody>
        <w:p w:rsidR="00C24086" w:rsidRDefault="006E28DE" w:rsidP="006E28DE">
          <w:pPr>
            <w:pStyle w:val="20195C2567184596AE5731D080E72082"/>
          </w:pPr>
          <w:r w:rsidRPr="00E027A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758F0A246EB49DC9823C6E976D2DA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5E9B969-ACA7-41DC-8651-BE79DEA6DE7F}"/>
      </w:docPartPr>
      <w:docPartBody>
        <w:p w:rsidR="00C24086" w:rsidRDefault="006E28DE" w:rsidP="006E28DE">
          <w:pPr>
            <w:pStyle w:val="3758F0A246EB49DC9823C6E976D2DAE2"/>
          </w:pPr>
          <w:r>
            <w:rPr>
              <w:sz w:val="24"/>
              <w:szCs w:val="24"/>
            </w:rPr>
            <w:t xml:space="preserve">    </w:t>
          </w:r>
        </w:p>
      </w:docPartBody>
    </w:docPart>
    <w:docPart>
      <w:docPartPr>
        <w:name w:val="637614563DD84A318A5EA2DD9CD42A3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F5BC252-F065-4192-9B7C-2E6A2BC03DB2}"/>
      </w:docPartPr>
      <w:docPartBody>
        <w:p w:rsidR="00C24086" w:rsidRDefault="006E28DE" w:rsidP="006E28DE">
          <w:pPr>
            <w:pStyle w:val="637614563DD84A318A5EA2DD9CD42A3C"/>
          </w:pPr>
          <w:r w:rsidRPr="00E027A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02A7B2BC3D44EC0B0BC0792039CB7D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7EA879C-515C-4462-BCC7-B0B3B31654E4}"/>
      </w:docPartPr>
      <w:docPartBody>
        <w:p w:rsidR="006B748B" w:rsidRDefault="00C24086" w:rsidP="00C24086">
          <w:pPr>
            <w:pStyle w:val="A02A7B2BC3D44EC0B0BC0792039CB7DE"/>
          </w:pPr>
          <w:r w:rsidRPr="00E027A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C1100C64D684FE8A89F6113F838EF0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8CCDD76-D04E-4AE9-B925-90038BD30F02}"/>
      </w:docPartPr>
      <w:docPartBody>
        <w:p w:rsidR="006B748B" w:rsidRDefault="00C24086" w:rsidP="00C24086">
          <w:pPr>
            <w:pStyle w:val="AC1100C64D684FE8A89F6113F838EF06"/>
          </w:pPr>
          <w:r w:rsidRPr="00E027A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EC6DA43C5A545DF92AF2E2CDA9FD9A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18D84F-5A1D-462E-8265-8371C32782C4}"/>
      </w:docPartPr>
      <w:docPartBody>
        <w:p w:rsidR="006B748B" w:rsidRDefault="00C24086" w:rsidP="00C24086">
          <w:pPr>
            <w:pStyle w:val="4EC6DA43C5A545DF92AF2E2CDA9FD9AE"/>
          </w:pPr>
          <w:r w:rsidRPr="00E027A6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230"/>
    <w:rsid w:val="00234BCE"/>
    <w:rsid w:val="00580C61"/>
    <w:rsid w:val="005F7E63"/>
    <w:rsid w:val="006B748B"/>
    <w:rsid w:val="006E28DE"/>
    <w:rsid w:val="009D57F9"/>
    <w:rsid w:val="00A15862"/>
    <w:rsid w:val="00C24086"/>
    <w:rsid w:val="00C331A4"/>
    <w:rsid w:val="00E14360"/>
    <w:rsid w:val="00ED0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754A3412DEE4DC3B24EF36F8CFD6C0E">
    <w:name w:val="E754A3412DEE4DC3B24EF36F8CFD6C0E"/>
  </w:style>
  <w:style w:type="paragraph" w:customStyle="1" w:styleId="5AD36F74F7F24FD1B40CB149470A53CD">
    <w:name w:val="5AD36F74F7F24FD1B40CB149470A53CD"/>
  </w:style>
  <w:style w:type="paragraph" w:customStyle="1" w:styleId="69B88664AD044CB4B863D3FB674DD5DB">
    <w:name w:val="69B88664AD044CB4B863D3FB674DD5DB"/>
  </w:style>
  <w:style w:type="paragraph" w:customStyle="1" w:styleId="E199E9D4EF7B405885264B58106B56F8">
    <w:name w:val="E199E9D4EF7B405885264B58106B56F8"/>
  </w:style>
  <w:style w:type="paragraph" w:customStyle="1" w:styleId="87CF0FFF80E74ABC9D53613365293ADD">
    <w:name w:val="87CF0FFF80E74ABC9D53613365293ADD"/>
  </w:style>
  <w:style w:type="paragraph" w:customStyle="1" w:styleId="B41EF82A88A74836BD20FBF3D2A39F02">
    <w:name w:val="B41EF82A88A74836BD20FBF3D2A39F02"/>
  </w:style>
  <w:style w:type="paragraph" w:customStyle="1" w:styleId="5F003741A35841EDAB5977AF0BB6F712">
    <w:name w:val="5F003741A35841EDAB5977AF0BB6F712"/>
  </w:style>
  <w:style w:type="paragraph" w:customStyle="1" w:styleId="3C683F40BE8B414C955F01B2B68B5BF5">
    <w:name w:val="3C683F40BE8B414C955F01B2B68B5BF5"/>
  </w:style>
  <w:style w:type="paragraph" w:customStyle="1" w:styleId="FA5F89F089FE4A6C9A47F09878A8A3E3">
    <w:name w:val="FA5F89F089FE4A6C9A47F09878A8A3E3"/>
  </w:style>
  <w:style w:type="paragraph" w:customStyle="1" w:styleId="CF46BF114AEC41E1B8BFD4B75249F39B">
    <w:name w:val="CF46BF114AEC41E1B8BFD4B75249F39B"/>
  </w:style>
  <w:style w:type="paragraph" w:customStyle="1" w:styleId="39A7168D758C4DC985099D636B924A55">
    <w:name w:val="39A7168D758C4DC985099D636B924A55"/>
  </w:style>
  <w:style w:type="paragraph" w:customStyle="1" w:styleId="E660436CC3AC49188BF229CC1CE97709">
    <w:name w:val="E660436CC3AC49188BF229CC1CE97709"/>
  </w:style>
  <w:style w:type="paragraph" w:customStyle="1" w:styleId="929D1F77756E4A21B847FC087808FEDE">
    <w:name w:val="929D1F77756E4A21B847FC087808FEDE"/>
  </w:style>
  <w:style w:type="paragraph" w:customStyle="1" w:styleId="9443C542C7B7420E82EA06B9E959FA1A">
    <w:name w:val="9443C542C7B7420E82EA06B9E959FA1A"/>
  </w:style>
  <w:style w:type="paragraph" w:customStyle="1" w:styleId="0B50E7EAEBA74A47B8A234C8341B1415">
    <w:name w:val="0B50E7EAEBA74A47B8A234C8341B1415"/>
  </w:style>
  <w:style w:type="paragraph" w:customStyle="1" w:styleId="7B45D8F8D5C64986B9575593B940F119">
    <w:name w:val="7B45D8F8D5C64986B9575593B940F119"/>
  </w:style>
  <w:style w:type="character" w:styleId="Textedelespacerserv">
    <w:name w:val="Placeholder Text"/>
    <w:basedOn w:val="Policepardfaut"/>
    <w:uiPriority w:val="99"/>
    <w:semiHidden/>
    <w:rsid w:val="00C24086"/>
    <w:rPr>
      <w:color w:val="808080"/>
    </w:rPr>
  </w:style>
  <w:style w:type="paragraph" w:customStyle="1" w:styleId="78E745ED3DF34F5D9C4B1884F3B12E95">
    <w:name w:val="78E745ED3DF34F5D9C4B1884F3B12E95"/>
  </w:style>
  <w:style w:type="paragraph" w:customStyle="1" w:styleId="747DF1B672054C9988F828402CA33455">
    <w:name w:val="747DF1B672054C9988F828402CA33455"/>
  </w:style>
  <w:style w:type="paragraph" w:customStyle="1" w:styleId="4258E291F84E43239787FC78FD945934">
    <w:name w:val="4258E291F84E43239787FC78FD945934"/>
  </w:style>
  <w:style w:type="paragraph" w:customStyle="1" w:styleId="08083ED90CA3436E948F2395EA775920">
    <w:name w:val="08083ED90CA3436E948F2395EA775920"/>
  </w:style>
  <w:style w:type="paragraph" w:customStyle="1" w:styleId="649D53C104034ACEA9AF1A557272930D">
    <w:name w:val="649D53C104034ACEA9AF1A557272930D"/>
  </w:style>
  <w:style w:type="paragraph" w:customStyle="1" w:styleId="DAB3BF6A172A45A6941FEA855DB1CEBD">
    <w:name w:val="DAB3BF6A172A45A6941FEA855DB1CEBD"/>
  </w:style>
  <w:style w:type="paragraph" w:customStyle="1" w:styleId="63F9EB62E97F455FBA433D62FA7EAED0">
    <w:name w:val="63F9EB62E97F455FBA433D62FA7EAED0"/>
  </w:style>
  <w:style w:type="paragraph" w:styleId="Pieddepage">
    <w:name w:val="footer"/>
    <w:basedOn w:val="Normal"/>
    <w:link w:val="PieddepageCar"/>
    <w:uiPriority w:val="99"/>
    <w:rsid w:val="00ED0230"/>
    <w:pPr>
      <w:tabs>
        <w:tab w:val="center" w:pos="4680"/>
        <w:tab w:val="right" w:pos="9810"/>
      </w:tabs>
      <w:spacing w:after="0" w:line="240" w:lineRule="auto"/>
    </w:pPr>
    <w:rPr>
      <w:rFonts w:eastAsiaTheme="minorHAnsi"/>
      <w:sz w:val="18"/>
      <w:szCs w:val="24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ED0230"/>
    <w:rPr>
      <w:rFonts w:eastAsiaTheme="minorHAnsi"/>
      <w:sz w:val="18"/>
      <w:szCs w:val="24"/>
      <w:lang w:eastAsia="en-US"/>
    </w:rPr>
  </w:style>
  <w:style w:type="paragraph" w:customStyle="1" w:styleId="DefaultPlaceholder-1854013440">
    <w:name w:val="DefaultPlaceholder_-1854013440"/>
    <w:rsid w:val="00ED023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efaultPlaceholder-18540134401">
    <w:name w:val="DefaultPlaceholder_-18540134401"/>
    <w:rsid w:val="00ED023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3BBAE33ABCD405DBE0F741843D0B36D">
    <w:name w:val="83BBAE33ABCD405DBE0F741843D0B36D"/>
    <w:rsid w:val="00ED023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F5F211C507E49BFBE9B759BCF4A0355">
    <w:name w:val="DF5F211C507E49BFBE9B759BCF4A0355"/>
    <w:rsid w:val="005F7E63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58D3C80B06E4A2F873D59B0E2ED4E9C">
    <w:name w:val="E58D3C80B06E4A2F873D59B0E2ED4E9C"/>
    <w:rsid w:val="00580C61"/>
  </w:style>
  <w:style w:type="paragraph" w:customStyle="1" w:styleId="438B5766C52A4BBB95673C8272C98030">
    <w:name w:val="438B5766C52A4BBB95673C8272C98030"/>
    <w:rsid w:val="00580C61"/>
  </w:style>
  <w:style w:type="paragraph" w:customStyle="1" w:styleId="DDB3B427C3AC4A619301A9E92F8641C6">
    <w:name w:val="DDB3B427C3AC4A619301A9E92F8641C6"/>
    <w:rsid w:val="00580C61"/>
  </w:style>
  <w:style w:type="paragraph" w:customStyle="1" w:styleId="6EBED4655F34461A8CC3DA9D1D92196F">
    <w:name w:val="6EBED4655F34461A8CC3DA9D1D92196F"/>
    <w:rsid w:val="00580C61"/>
  </w:style>
  <w:style w:type="paragraph" w:customStyle="1" w:styleId="9228F3CC2AE341968A1E4057279428B7">
    <w:name w:val="9228F3CC2AE341968A1E4057279428B7"/>
    <w:rsid w:val="00580C61"/>
  </w:style>
  <w:style w:type="paragraph" w:customStyle="1" w:styleId="4388363E85D34FA0A455DF04C6FD8378">
    <w:name w:val="4388363E85D34FA0A455DF04C6FD8378"/>
    <w:rsid w:val="00580C61"/>
  </w:style>
  <w:style w:type="paragraph" w:customStyle="1" w:styleId="D041670C829B420489C7065ECF4F7AC1">
    <w:name w:val="D041670C829B420489C7065ECF4F7AC1"/>
    <w:rsid w:val="00580C61"/>
  </w:style>
  <w:style w:type="paragraph" w:customStyle="1" w:styleId="22264EDF5CBD42B7A64B8B37F856063B">
    <w:name w:val="22264EDF5CBD42B7A64B8B37F856063B"/>
    <w:rsid w:val="00580C61"/>
  </w:style>
  <w:style w:type="paragraph" w:customStyle="1" w:styleId="11A74063CCAA4C00BCF41A8DC2BFB094">
    <w:name w:val="11A74063CCAA4C00BCF41A8DC2BFB094"/>
    <w:rsid w:val="00580C61"/>
  </w:style>
  <w:style w:type="paragraph" w:customStyle="1" w:styleId="EF8FAA26FB134D5BBCCA630FEBFDB2D1">
    <w:name w:val="EF8FAA26FB134D5BBCCA630FEBFDB2D1"/>
    <w:rsid w:val="00580C61"/>
  </w:style>
  <w:style w:type="paragraph" w:customStyle="1" w:styleId="6D9046E131DC4184B0E74DF4BD7006C6">
    <w:name w:val="6D9046E131DC4184B0E74DF4BD7006C6"/>
    <w:rsid w:val="00580C61"/>
  </w:style>
  <w:style w:type="paragraph" w:customStyle="1" w:styleId="E3807549DA97483A8F902D8FC670643B">
    <w:name w:val="E3807549DA97483A8F902D8FC670643B"/>
    <w:rsid w:val="00580C61"/>
  </w:style>
  <w:style w:type="paragraph" w:customStyle="1" w:styleId="16060057E7724AB2AF5E4BE1ABC4D475">
    <w:name w:val="16060057E7724AB2AF5E4BE1ABC4D475"/>
    <w:rsid w:val="00580C61"/>
  </w:style>
  <w:style w:type="paragraph" w:customStyle="1" w:styleId="8A443A6575EB484DAE267DA39E5E5230">
    <w:name w:val="8A443A6575EB484DAE267DA39E5E5230"/>
    <w:rsid w:val="00580C61"/>
  </w:style>
  <w:style w:type="paragraph" w:customStyle="1" w:styleId="6F1BEFC48EE64F9AB4BE96AA2E527F11">
    <w:name w:val="6F1BEFC48EE64F9AB4BE96AA2E527F11"/>
    <w:rsid w:val="00580C61"/>
  </w:style>
  <w:style w:type="paragraph" w:customStyle="1" w:styleId="2DE61FB30E324506BAA92DFC5A4B52CF">
    <w:name w:val="2DE61FB30E324506BAA92DFC5A4B52CF"/>
    <w:rsid w:val="00580C61"/>
  </w:style>
  <w:style w:type="paragraph" w:customStyle="1" w:styleId="9192614BE64E41F3BC9B15FB3FAB39F9">
    <w:name w:val="9192614BE64E41F3BC9B15FB3FAB39F9"/>
    <w:rsid w:val="00580C61"/>
  </w:style>
  <w:style w:type="paragraph" w:customStyle="1" w:styleId="0EA7DAE4D2164D80B847A388BC6D6D80">
    <w:name w:val="0EA7DAE4D2164D80B847A388BC6D6D80"/>
    <w:rsid w:val="00580C61"/>
  </w:style>
  <w:style w:type="paragraph" w:customStyle="1" w:styleId="007C8B65C3C74FD0B2D46925DF55B840">
    <w:name w:val="007C8B65C3C74FD0B2D46925DF55B840"/>
    <w:rsid w:val="00580C61"/>
  </w:style>
  <w:style w:type="paragraph" w:customStyle="1" w:styleId="48D7E735EBC648B49348010D4F440B05">
    <w:name w:val="48D7E735EBC648B49348010D4F440B05"/>
    <w:rsid w:val="00580C61"/>
  </w:style>
  <w:style w:type="paragraph" w:customStyle="1" w:styleId="BDFA3BFE62184C29BFB5FFBD4103BB05">
    <w:name w:val="BDFA3BFE62184C29BFB5FFBD4103BB05"/>
    <w:rsid w:val="00580C61"/>
  </w:style>
  <w:style w:type="paragraph" w:customStyle="1" w:styleId="F4798765019F4BB49FE6F1B39F244BE0">
    <w:name w:val="F4798765019F4BB49FE6F1B39F244BE0"/>
    <w:rsid w:val="00580C61"/>
  </w:style>
  <w:style w:type="paragraph" w:customStyle="1" w:styleId="1AF0D7101DC84DE0B3E1652B93591763">
    <w:name w:val="1AF0D7101DC84DE0B3E1652B93591763"/>
    <w:rsid w:val="00580C61"/>
  </w:style>
  <w:style w:type="paragraph" w:customStyle="1" w:styleId="6488BC33666C465B8FE6271DF088DBB9">
    <w:name w:val="6488BC33666C465B8FE6271DF088DBB9"/>
    <w:rsid w:val="00A15862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EBED4655F34461A8CC3DA9D1D92196F1">
    <w:name w:val="6EBED4655F34461A8CC3DA9D1D92196F1"/>
    <w:rsid w:val="00A15862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1497F22CF5F4117AF811E41AB8A7721">
    <w:name w:val="11497F22CF5F4117AF811E41AB8A7721"/>
    <w:rsid w:val="00A15862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58D3C80B06E4A2F873D59B0E2ED4E9C1">
    <w:name w:val="E58D3C80B06E4A2F873D59B0E2ED4E9C1"/>
    <w:rsid w:val="00A15862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38B5766C52A4BBB95673C8272C980301">
    <w:name w:val="438B5766C52A4BBB95673C8272C980301"/>
    <w:rsid w:val="00A15862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DB3B427C3AC4A619301A9E92F8641C61">
    <w:name w:val="DDB3B427C3AC4A619301A9E92F8641C61"/>
    <w:rsid w:val="00A15862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E6184A297884F3E8E2A44BC0821C986">
    <w:name w:val="1E6184A297884F3E8E2A44BC0821C986"/>
    <w:rsid w:val="00A15862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2264EDF5CBD42B7A64B8B37F856063B1">
    <w:name w:val="22264EDF5CBD42B7A64B8B37F856063B1"/>
    <w:rsid w:val="00A15862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3807549DA97483A8F902D8FC670643B1">
    <w:name w:val="E3807549DA97483A8F902D8FC670643B1"/>
    <w:rsid w:val="00A15862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228F3CC2AE341968A1E4057279428B71">
    <w:name w:val="9228F3CC2AE341968A1E4057279428B71"/>
    <w:rsid w:val="00A15862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1A74063CCAA4C00BCF41A8DC2BFB0941">
    <w:name w:val="11A74063CCAA4C00BCF41A8DC2BFB0941"/>
    <w:rsid w:val="00A15862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6060057E7724AB2AF5E4BE1ABC4D4751">
    <w:name w:val="16060057E7724AB2AF5E4BE1ABC4D4751"/>
    <w:rsid w:val="00A15862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388363E85D34FA0A455DF04C6FD83781">
    <w:name w:val="4388363E85D34FA0A455DF04C6FD83781"/>
    <w:rsid w:val="00A15862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F8FAA26FB134D5BBCCA630FEBFDB2D11">
    <w:name w:val="EF8FAA26FB134D5BBCCA630FEBFDB2D11"/>
    <w:rsid w:val="00A15862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A443A6575EB484DAE267DA39E5E52301">
    <w:name w:val="8A443A6575EB484DAE267DA39E5E52301"/>
    <w:rsid w:val="00A15862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041670C829B420489C7065ECF4F7AC11">
    <w:name w:val="D041670C829B420489C7065ECF4F7AC11"/>
    <w:rsid w:val="00A15862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D9046E131DC4184B0E74DF4BD7006C61">
    <w:name w:val="6D9046E131DC4184B0E74DF4BD7006C61"/>
    <w:rsid w:val="00A15862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F1BEFC48EE64F9AB4BE96AA2E527F111">
    <w:name w:val="6F1BEFC48EE64F9AB4BE96AA2E527F111"/>
    <w:rsid w:val="00A15862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488BC33666C465B8FE6271DF088DBB91">
    <w:name w:val="6488BC33666C465B8FE6271DF088DBB91"/>
    <w:rsid w:val="00A15862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041670C829B420489C7065ECF4F7AC12">
    <w:name w:val="D041670C829B420489C7065ECF4F7AC12"/>
    <w:rsid w:val="00A15862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D0254778ED54868978C3A0ED7CF56BA">
    <w:name w:val="9D0254778ED54868978C3A0ED7CF56BA"/>
    <w:rsid w:val="00A15862"/>
  </w:style>
  <w:style w:type="paragraph" w:customStyle="1" w:styleId="57D0A35241BB461EA0287E79764D5E1C">
    <w:name w:val="57D0A35241BB461EA0287E79764D5E1C"/>
    <w:rsid w:val="00A15862"/>
  </w:style>
  <w:style w:type="paragraph" w:customStyle="1" w:styleId="946A4F46673B485BBDFB392C4802A79A">
    <w:name w:val="946A4F46673B485BBDFB392C4802A79A"/>
    <w:rsid w:val="00A15862"/>
  </w:style>
  <w:style w:type="paragraph" w:customStyle="1" w:styleId="3E3DEC2C146C4CD4A86482C8B94340FE">
    <w:name w:val="3E3DEC2C146C4CD4A86482C8B94340FE"/>
    <w:rsid w:val="00A15862"/>
  </w:style>
  <w:style w:type="paragraph" w:customStyle="1" w:styleId="74BAD051FEC442379195BCCD2ED5E5A8">
    <w:name w:val="74BAD051FEC442379195BCCD2ED5E5A8"/>
    <w:rsid w:val="00A15862"/>
  </w:style>
  <w:style w:type="paragraph" w:customStyle="1" w:styleId="8A98253E1ABB4A639A71970ADF441D8A">
    <w:name w:val="8A98253E1ABB4A639A71970ADF441D8A"/>
    <w:rsid w:val="00A15862"/>
  </w:style>
  <w:style w:type="paragraph" w:customStyle="1" w:styleId="822706FFF6244E0CBEF243B560E13BCC">
    <w:name w:val="822706FFF6244E0CBEF243B560E13BCC"/>
    <w:rsid w:val="00A15862"/>
  </w:style>
  <w:style w:type="paragraph" w:customStyle="1" w:styleId="036B45A3655C4C3D8507A919C6CCB55C">
    <w:name w:val="036B45A3655C4C3D8507A919C6CCB55C"/>
    <w:rsid w:val="00A15862"/>
  </w:style>
  <w:style w:type="paragraph" w:customStyle="1" w:styleId="0553BC864548456C9EDC318CE7B4F399">
    <w:name w:val="0553BC864548456C9EDC318CE7B4F399"/>
    <w:rsid w:val="00A15862"/>
  </w:style>
  <w:style w:type="paragraph" w:customStyle="1" w:styleId="3E7C771D1FFD448BA50DB355DB511ED2">
    <w:name w:val="3E7C771D1FFD448BA50DB355DB511ED2"/>
    <w:rsid w:val="00A15862"/>
  </w:style>
  <w:style w:type="paragraph" w:customStyle="1" w:styleId="D2ECFA52955740C0BBA959A68B81CD64">
    <w:name w:val="D2ECFA52955740C0BBA959A68B81CD64"/>
    <w:rsid w:val="00A15862"/>
  </w:style>
  <w:style w:type="paragraph" w:customStyle="1" w:styleId="34489A5723FF487FA8BB9428B7A6FFA3">
    <w:name w:val="34489A5723FF487FA8BB9428B7A6FFA3"/>
    <w:rsid w:val="00C331A4"/>
  </w:style>
  <w:style w:type="paragraph" w:customStyle="1" w:styleId="80152FEB771F4CEA93BD9CDBB5047FA3">
    <w:name w:val="80152FEB771F4CEA93BD9CDBB5047FA3"/>
    <w:rsid w:val="00C331A4"/>
  </w:style>
  <w:style w:type="paragraph" w:customStyle="1" w:styleId="B59A9EDBCE1140B291E74E60CA60968D">
    <w:name w:val="B59A9EDBCE1140B291E74E60CA60968D"/>
    <w:rsid w:val="00C331A4"/>
  </w:style>
  <w:style w:type="paragraph" w:customStyle="1" w:styleId="FAAC65DDE725499A912B6F7F1BD8B944">
    <w:name w:val="FAAC65DDE725499A912B6F7F1BD8B944"/>
    <w:rsid w:val="00C331A4"/>
  </w:style>
  <w:style w:type="paragraph" w:customStyle="1" w:styleId="B1DB004EA7AC4CE1BDF95CB0E1AE76F5">
    <w:name w:val="B1DB004EA7AC4CE1BDF95CB0E1AE76F5"/>
    <w:rsid w:val="00C331A4"/>
  </w:style>
  <w:style w:type="paragraph" w:customStyle="1" w:styleId="70D686A0F8974AF4B48DFF22C4723D22">
    <w:name w:val="70D686A0F8974AF4B48DFF22C4723D22"/>
    <w:rsid w:val="00E14360"/>
  </w:style>
  <w:style w:type="paragraph" w:customStyle="1" w:styleId="2BD7ECB1F56440CE8E1C070F0C617D26">
    <w:name w:val="2BD7ECB1F56440CE8E1C070F0C617D26"/>
    <w:rsid w:val="00E14360"/>
  </w:style>
  <w:style w:type="paragraph" w:customStyle="1" w:styleId="FCB54C22E1DA4868942E1E18470FF562">
    <w:name w:val="FCB54C22E1DA4868942E1E18470FF562"/>
    <w:rsid w:val="00E14360"/>
  </w:style>
  <w:style w:type="paragraph" w:customStyle="1" w:styleId="74EBECCDD1E84F17B4E49B1E7E0987E7">
    <w:name w:val="74EBECCDD1E84F17B4E49B1E7E0987E7"/>
    <w:rsid w:val="00E14360"/>
  </w:style>
  <w:style w:type="paragraph" w:customStyle="1" w:styleId="B531BD30DD7740FCA0DEE5AFE368F240">
    <w:name w:val="B531BD30DD7740FCA0DEE5AFE368F240"/>
    <w:rsid w:val="00E14360"/>
  </w:style>
  <w:style w:type="paragraph" w:customStyle="1" w:styleId="4B5EEAF44AF94447AD6F8C270A97F77C">
    <w:name w:val="4B5EEAF44AF94447AD6F8C270A97F77C"/>
    <w:rsid w:val="00E14360"/>
  </w:style>
  <w:style w:type="paragraph" w:customStyle="1" w:styleId="222883C175904C5AA2ADBAF0E021ED08">
    <w:name w:val="222883C175904C5AA2ADBAF0E021ED08"/>
    <w:rsid w:val="00E14360"/>
  </w:style>
  <w:style w:type="paragraph" w:customStyle="1" w:styleId="4844A2B145BF4F62AE20964E7BCA0D1A">
    <w:name w:val="4844A2B145BF4F62AE20964E7BCA0D1A"/>
    <w:rsid w:val="00E14360"/>
  </w:style>
  <w:style w:type="paragraph" w:customStyle="1" w:styleId="77A2C6624C02475FA3E85E5FDCD15739">
    <w:name w:val="77A2C6624C02475FA3E85E5FDCD15739"/>
    <w:rsid w:val="00E14360"/>
  </w:style>
  <w:style w:type="paragraph" w:customStyle="1" w:styleId="FA734F7C9DDE4C6E8841D72AA3AE8548">
    <w:name w:val="FA734F7C9DDE4C6E8841D72AA3AE8548"/>
    <w:rsid w:val="00E14360"/>
  </w:style>
  <w:style w:type="paragraph" w:customStyle="1" w:styleId="9ADAD33EFA2A42B1A472556F2D098125">
    <w:name w:val="9ADAD33EFA2A42B1A472556F2D098125"/>
    <w:rsid w:val="00E14360"/>
  </w:style>
  <w:style w:type="paragraph" w:customStyle="1" w:styleId="868AA12B02A24367BA68A26E1C6E950E">
    <w:name w:val="868AA12B02A24367BA68A26E1C6E950E"/>
    <w:rsid w:val="00E14360"/>
  </w:style>
  <w:style w:type="paragraph" w:customStyle="1" w:styleId="B835349710A8474BB283198DE5EE19A2">
    <w:name w:val="B835349710A8474BB283198DE5EE19A2"/>
    <w:rsid w:val="00E14360"/>
  </w:style>
  <w:style w:type="paragraph" w:customStyle="1" w:styleId="FF90EA36E4324BC2B6F93115BC8E0782">
    <w:name w:val="FF90EA36E4324BC2B6F93115BC8E0782"/>
    <w:rsid w:val="00E14360"/>
  </w:style>
  <w:style w:type="paragraph" w:customStyle="1" w:styleId="77BF2830F1B3405E85BDEFF98F032EE9">
    <w:name w:val="77BF2830F1B3405E85BDEFF98F032EE9"/>
    <w:rsid w:val="00E14360"/>
  </w:style>
  <w:style w:type="paragraph" w:customStyle="1" w:styleId="ADDA293DB2F04E5C9EE83920E22B468B">
    <w:name w:val="ADDA293DB2F04E5C9EE83920E22B468B"/>
    <w:rsid w:val="00E14360"/>
  </w:style>
  <w:style w:type="paragraph" w:customStyle="1" w:styleId="23249F955CF9435E99514B242DAACF3C">
    <w:name w:val="23249F955CF9435E99514B242DAACF3C"/>
    <w:rsid w:val="00E14360"/>
  </w:style>
  <w:style w:type="paragraph" w:customStyle="1" w:styleId="CFB05BCCDDD14B218752215D9253C148">
    <w:name w:val="CFB05BCCDDD14B218752215D9253C148"/>
    <w:rsid w:val="00E14360"/>
  </w:style>
  <w:style w:type="paragraph" w:customStyle="1" w:styleId="D0B0AD700544499BA8813E1A1C0901F5">
    <w:name w:val="D0B0AD700544499BA8813E1A1C0901F5"/>
    <w:rsid w:val="00E14360"/>
  </w:style>
  <w:style w:type="paragraph" w:customStyle="1" w:styleId="772EC9630A854C428834AC4EDD70EC83">
    <w:name w:val="772EC9630A854C428834AC4EDD70EC83"/>
    <w:rsid w:val="006E28DE"/>
  </w:style>
  <w:style w:type="paragraph" w:customStyle="1" w:styleId="D4BADD273A81438CA48E29515A78A7B2">
    <w:name w:val="D4BADD273A81438CA48E29515A78A7B2"/>
    <w:rsid w:val="006E28DE"/>
  </w:style>
  <w:style w:type="paragraph" w:customStyle="1" w:styleId="5BBA20B7D8E848809C896BD004E612A1">
    <w:name w:val="5BBA20B7D8E848809C896BD004E612A1"/>
    <w:rsid w:val="006E28DE"/>
  </w:style>
  <w:style w:type="paragraph" w:customStyle="1" w:styleId="CA4283D49EA7471E83A52B8D795A60A4">
    <w:name w:val="CA4283D49EA7471E83A52B8D795A60A4"/>
    <w:rsid w:val="006E28DE"/>
  </w:style>
  <w:style w:type="paragraph" w:customStyle="1" w:styleId="2C9DE13480A34B52988827B56D596F19">
    <w:name w:val="2C9DE13480A34B52988827B56D596F19"/>
    <w:rsid w:val="006E28DE"/>
  </w:style>
  <w:style w:type="paragraph" w:customStyle="1" w:styleId="56FFA9C2E94A4CE78FD371142F84880D">
    <w:name w:val="56FFA9C2E94A4CE78FD371142F84880D"/>
    <w:rsid w:val="006E28DE"/>
  </w:style>
  <w:style w:type="paragraph" w:customStyle="1" w:styleId="BB01755DFBD9427EB7428677FBEFD34A">
    <w:name w:val="BB01755DFBD9427EB7428677FBEFD34A"/>
    <w:rsid w:val="006E28DE"/>
  </w:style>
  <w:style w:type="paragraph" w:customStyle="1" w:styleId="9C299DFF6210419A8785F8EF3AD6CAF4">
    <w:name w:val="9C299DFF6210419A8785F8EF3AD6CAF4"/>
    <w:rsid w:val="006E28DE"/>
  </w:style>
  <w:style w:type="paragraph" w:customStyle="1" w:styleId="156853D9771A460AA5F1D5A3FCC844D3">
    <w:name w:val="156853D9771A460AA5F1D5A3FCC844D3"/>
    <w:rsid w:val="006E28DE"/>
  </w:style>
  <w:style w:type="paragraph" w:customStyle="1" w:styleId="9744F80905D946D18B5FE7C7D5F2F560">
    <w:name w:val="9744F80905D946D18B5FE7C7D5F2F560"/>
    <w:rsid w:val="006E28DE"/>
  </w:style>
  <w:style w:type="paragraph" w:customStyle="1" w:styleId="5BD63676D69245D7A5A92AACCA0756F5">
    <w:name w:val="5BD63676D69245D7A5A92AACCA0756F5"/>
    <w:rsid w:val="006E28DE"/>
  </w:style>
  <w:style w:type="paragraph" w:customStyle="1" w:styleId="0716E96DC9DA425A97C2D661B9DACD4A">
    <w:name w:val="0716E96DC9DA425A97C2D661B9DACD4A"/>
    <w:rsid w:val="006E28DE"/>
  </w:style>
  <w:style w:type="paragraph" w:customStyle="1" w:styleId="DED4B5776899481B98AE8E7C4F8FEB3F">
    <w:name w:val="DED4B5776899481B98AE8E7C4F8FEB3F"/>
    <w:rsid w:val="006E28DE"/>
  </w:style>
  <w:style w:type="paragraph" w:customStyle="1" w:styleId="1F51946438684AB2ADED23C3B4193209">
    <w:name w:val="1F51946438684AB2ADED23C3B4193209"/>
    <w:rsid w:val="006E28DE"/>
  </w:style>
  <w:style w:type="paragraph" w:customStyle="1" w:styleId="C55E6AACEE5648FFB88022689056743C">
    <w:name w:val="C55E6AACEE5648FFB88022689056743C"/>
    <w:rsid w:val="006E28DE"/>
  </w:style>
  <w:style w:type="paragraph" w:customStyle="1" w:styleId="8458191886C74FA5AA259DA2D59BFC55">
    <w:name w:val="8458191886C74FA5AA259DA2D59BFC55"/>
    <w:rsid w:val="006E28DE"/>
  </w:style>
  <w:style w:type="paragraph" w:customStyle="1" w:styleId="AEBDCE7205FB4AD496E976F047E73E65">
    <w:name w:val="AEBDCE7205FB4AD496E976F047E73E65"/>
    <w:rsid w:val="006E28DE"/>
  </w:style>
  <w:style w:type="paragraph" w:customStyle="1" w:styleId="77A292CACA20472E85AAC4E12F9215A3">
    <w:name w:val="77A292CACA20472E85AAC4E12F9215A3"/>
    <w:rsid w:val="006E28DE"/>
  </w:style>
  <w:style w:type="paragraph" w:customStyle="1" w:styleId="63A47BF840D2440DA3BBE6EC20A16925">
    <w:name w:val="63A47BF840D2440DA3BBE6EC20A16925"/>
    <w:rsid w:val="006E28DE"/>
  </w:style>
  <w:style w:type="paragraph" w:customStyle="1" w:styleId="CDB232893794493F81E2C2CBE4298D43">
    <w:name w:val="CDB232893794493F81E2C2CBE4298D43"/>
    <w:rsid w:val="006E28DE"/>
  </w:style>
  <w:style w:type="paragraph" w:customStyle="1" w:styleId="20195C2567184596AE5731D080E72082">
    <w:name w:val="20195C2567184596AE5731D080E72082"/>
    <w:rsid w:val="006E28DE"/>
  </w:style>
  <w:style w:type="paragraph" w:customStyle="1" w:styleId="5D938B6A44EE43DAA0C780F7A5CFEDED">
    <w:name w:val="5D938B6A44EE43DAA0C780F7A5CFEDED"/>
    <w:rsid w:val="006E28DE"/>
  </w:style>
  <w:style w:type="paragraph" w:customStyle="1" w:styleId="1A46F28E4F804DA4BC5441C39FB0C25F">
    <w:name w:val="1A46F28E4F804DA4BC5441C39FB0C25F"/>
    <w:rsid w:val="006E28DE"/>
  </w:style>
  <w:style w:type="paragraph" w:customStyle="1" w:styleId="3758F0A246EB49DC9823C6E976D2DAE2">
    <w:name w:val="3758F0A246EB49DC9823C6E976D2DAE2"/>
    <w:rsid w:val="006E28DE"/>
  </w:style>
  <w:style w:type="paragraph" w:customStyle="1" w:styleId="637614563DD84A318A5EA2DD9CD42A3C">
    <w:name w:val="637614563DD84A318A5EA2DD9CD42A3C"/>
    <w:rsid w:val="006E28DE"/>
  </w:style>
  <w:style w:type="paragraph" w:customStyle="1" w:styleId="E3870DFAF5A74547B63A2D57FB86D219">
    <w:name w:val="E3870DFAF5A74547B63A2D57FB86D219"/>
    <w:rsid w:val="00C24086"/>
  </w:style>
  <w:style w:type="paragraph" w:customStyle="1" w:styleId="5C8830C342AD43D2A1F135954F514F95">
    <w:name w:val="5C8830C342AD43D2A1F135954F514F95"/>
    <w:rsid w:val="00C24086"/>
  </w:style>
  <w:style w:type="paragraph" w:customStyle="1" w:styleId="B888AA68124B4EE8A49F23F347B083AD">
    <w:name w:val="B888AA68124B4EE8A49F23F347B083AD"/>
    <w:rsid w:val="00C24086"/>
  </w:style>
  <w:style w:type="paragraph" w:customStyle="1" w:styleId="A02A7B2BC3D44EC0B0BC0792039CB7DE">
    <w:name w:val="A02A7B2BC3D44EC0B0BC0792039CB7DE"/>
    <w:rsid w:val="00C24086"/>
  </w:style>
  <w:style w:type="paragraph" w:customStyle="1" w:styleId="AC1100C64D684FE8A89F6113F838EF06">
    <w:name w:val="AC1100C64D684FE8A89F6113F838EF06"/>
    <w:rsid w:val="00C24086"/>
  </w:style>
  <w:style w:type="paragraph" w:customStyle="1" w:styleId="4EC6DA43C5A545DF92AF2E2CDA9FD9AE">
    <w:name w:val="4EC6DA43C5A545DF92AF2E2CDA9FD9AE"/>
    <w:rsid w:val="00C2408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Coin lumineux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documentManagement/types"/>
    <ds:schemaRef ds:uri="fb0879af-3eba-417a-a55a-ffe6dcd6ca77"/>
    <ds:schemaRef ds:uri="http://purl.org/dc/terms/"/>
    <ds:schemaRef ds:uri="http://schemas.openxmlformats.org/package/2006/metadata/core-properties"/>
    <ds:schemaRef ds:uri="http://schemas.microsoft.com/sharepoint/v3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6dc4bcd6-49db-4c07-9060-8acfc67cef9f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06D9DDCF-D2EA-4BFF-9A3F-9465A5AA7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collecte des coordonnées.dotx</Template>
  <TotalTime>0</TotalTime>
  <Pages>4</Pages>
  <Words>1150</Words>
  <Characters>6325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2019-05-02T12:39:00Z</dcterms:created>
  <dcterms:modified xsi:type="dcterms:W3CDTF">2019-06-11T10:23:00Z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